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36"/>
          <w:szCs w:val="36"/>
        </w:rPr>
        <w:t>南京交通职业技术学院学术委员会议题办理表</w:t>
      </w:r>
    </w:p>
    <w:p>
      <w:pPr>
        <w:spacing w:afterLines="50"/>
        <w:rPr>
          <w:rFonts w:hint="eastAsia" w:ascii="方正大标宋简体" w:hAnsi="方正大标宋简体" w:eastAsia="方正大标宋简体" w:cs="方正大标宋简体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 xml:space="preserve">编 号： 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议题名称</w:t>
            </w:r>
          </w:p>
        </w:tc>
        <w:tc>
          <w:tcPr>
            <w:tcW w:w="3606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94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议题要点</w:t>
            </w:r>
          </w:p>
        </w:tc>
        <w:tc>
          <w:tcPr>
            <w:tcW w:w="3606" w:type="pct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93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相关材料清单</w:t>
            </w:r>
          </w:p>
        </w:tc>
        <w:tc>
          <w:tcPr>
            <w:tcW w:w="3606" w:type="pct"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4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部门负责人意见</w:t>
            </w:r>
          </w:p>
        </w:tc>
        <w:tc>
          <w:tcPr>
            <w:tcW w:w="3606" w:type="pct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部门负责人签字：</w:t>
            </w:r>
            <w:r>
              <w:rPr>
                <w:rFonts w:ascii="宋体" w:hAnsi="宋体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3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分管院领导意见</w:t>
            </w:r>
          </w:p>
        </w:tc>
        <w:tc>
          <w:tcPr>
            <w:tcW w:w="3606" w:type="pct"/>
            <w:vAlign w:val="bottom"/>
          </w:tcPr>
          <w:p>
            <w:pPr>
              <w:ind w:right="560" w:firstLine="1470" w:firstLineChars="700"/>
              <w:rPr>
                <w:rFonts w:ascii="宋体"/>
                <w:sz w:val="21"/>
                <w:szCs w:val="21"/>
              </w:rPr>
            </w:pPr>
          </w:p>
          <w:p>
            <w:pPr>
              <w:ind w:right="56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分管院领导签字：</w:t>
            </w:r>
            <w:r>
              <w:rPr>
                <w:rFonts w:ascii="宋体" w:hAnsi="宋体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ind w:right="560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1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学术委员会意见</w:t>
            </w:r>
          </w:p>
        </w:tc>
        <w:tc>
          <w:tcPr>
            <w:tcW w:w="3606" w:type="pct"/>
            <w:vAlign w:val="bottom"/>
          </w:tcPr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主任委员签字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：</w:t>
            </w:r>
            <w:r>
              <w:rPr>
                <w:rFonts w:ascii="宋体" w:hAnsi="宋体"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1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学术委员会决议</w:t>
            </w:r>
          </w:p>
        </w:tc>
        <w:tc>
          <w:tcPr>
            <w:tcW w:w="3606" w:type="pct"/>
            <w:vAlign w:val="bottom"/>
          </w:tcPr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秘书长签字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：</w:t>
            </w:r>
            <w:r>
              <w:rPr>
                <w:rFonts w:ascii="宋体" w:hAnsi="宋体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主任委员签字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：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  <w:r>
              <w:rPr>
                <w:rFonts w:ascii="宋体" w:hAnsi="宋体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1" w:hRule="atLeast"/>
        </w:trPr>
        <w:tc>
          <w:tcPr>
            <w:tcW w:w="1394" w:type="pct"/>
            <w:vAlign w:val="center"/>
          </w:tcPr>
          <w:p>
            <w:pPr>
              <w:jc w:val="center"/>
              <w:rPr>
                <w:rFonts w:ascii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</w:rPr>
              <w:t>申请部门对决议的意见</w:t>
            </w:r>
          </w:p>
        </w:tc>
        <w:tc>
          <w:tcPr>
            <w:tcW w:w="3606" w:type="pct"/>
            <w:vAlign w:val="bottom"/>
          </w:tcPr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asci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负责人签字：</w:t>
            </w:r>
            <w:r>
              <w:rPr>
                <w:rFonts w:ascii="宋体" w:hAnsi="宋体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>
      <w:pPr>
        <w:rPr>
          <w:rFonts w:asci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8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1B33"/>
    <w:rsid w:val="00067841"/>
    <w:rsid w:val="0021579F"/>
    <w:rsid w:val="00277A24"/>
    <w:rsid w:val="00292C31"/>
    <w:rsid w:val="002E7A7C"/>
    <w:rsid w:val="003C1E32"/>
    <w:rsid w:val="003D57DB"/>
    <w:rsid w:val="0045640A"/>
    <w:rsid w:val="00467801"/>
    <w:rsid w:val="004C40B5"/>
    <w:rsid w:val="005B53D9"/>
    <w:rsid w:val="005E577D"/>
    <w:rsid w:val="005F3D9F"/>
    <w:rsid w:val="006B303A"/>
    <w:rsid w:val="006D169A"/>
    <w:rsid w:val="006F3A1B"/>
    <w:rsid w:val="00741F4C"/>
    <w:rsid w:val="008C63CE"/>
    <w:rsid w:val="009C1128"/>
    <w:rsid w:val="00A8150A"/>
    <w:rsid w:val="00BF7C02"/>
    <w:rsid w:val="00D30281"/>
    <w:rsid w:val="00DC1B33"/>
    <w:rsid w:val="00EF2482"/>
    <w:rsid w:val="00FA6D27"/>
    <w:rsid w:val="00FD6D59"/>
    <w:rsid w:val="00FF4296"/>
    <w:rsid w:val="7CFF93AC"/>
    <w:rsid w:val="7DD91D8A"/>
    <w:rsid w:val="7F3F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43</Words>
  <Characters>249</Characters>
  <Lines>0</Lines>
  <Paragraphs>0</Paragraphs>
  <ScaleCrop>false</ScaleCrop>
  <LinksUpToDate>false</LinksUpToDate>
  <CharactersWithSpaces>0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2017-03-08T00:37:00Z</dcterms:created>
  <dc:creator>NTKO</dc:creator>
  <cp:lastModifiedBy>wegofilm</cp:lastModifiedBy>
  <dcterms:modified xsi:type="dcterms:W3CDTF">2021-07-02T13:05:25Z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