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55BBD2">
      <w:pPr>
        <w:tabs>
          <w:tab w:val="left" w:pos="1050"/>
        </w:tabs>
        <w:jc w:val="center"/>
        <w:rPr>
          <w:rFonts w:hint="eastAsia" w:ascii="华文新魏" w:eastAsia="华文新魏"/>
          <w:sz w:val="84"/>
          <w:szCs w:val="84"/>
          <w:lang w:val="en-US"/>
        </w:rPr>
      </w:pPr>
      <w:bookmarkStart w:id="1" w:name="_GoBack"/>
      <w:bookmarkEnd w:id="1"/>
      <w:r>
        <w:rPr>
          <w:rFonts w:hint="eastAsia" w:ascii="华文新魏" w:eastAsia="华文新魏"/>
          <w:sz w:val="84"/>
          <w:szCs w:val="84"/>
        </w:rPr>
        <w:t>单一来源采购</w:t>
      </w:r>
      <w:r>
        <w:rPr>
          <w:rFonts w:hint="eastAsia" w:ascii="华文新魏" w:eastAsia="华文新魏"/>
          <w:sz w:val="84"/>
          <w:szCs w:val="84"/>
          <w:lang w:val="en-US" w:eastAsia="zh-CN"/>
        </w:rPr>
        <w:t>文件</w:t>
      </w:r>
    </w:p>
    <w:p w14:paraId="2C1EC8F7">
      <w:pPr>
        <w:spacing w:line="360" w:lineRule="auto"/>
        <w:jc w:val="center"/>
        <w:rPr>
          <w:rFonts w:hint="eastAsia" w:ascii="华文中宋" w:hAnsi="华文中宋" w:eastAsia="华文中宋"/>
          <w:sz w:val="36"/>
          <w:szCs w:val="36"/>
        </w:rPr>
      </w:pPr>
    </w:p>
    <w:p w14:paraId="3331D92E">
      <w:pPr>
        <w:ind w:left="2200" w:hanging="1606" w:hangingChars="500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5473EBF1">
      <w:pPr>
        <w:ind w:firstLine="643" w:firstLineChars="200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采购编号：JY2025238</w:t>
      </w:r>
    </w:p>
    <w:p w14:paraId="0C9DDDD0">
      <w:pPr>
        <w:ind w:firstLine="643" w:firstLineChars="200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采购项目:辅导员名师工作室建设成果图书出版</w:t>
      </w:r>
    </w:p>
    <w:p w14:paraId="36C5AEEE">
      <w:pPr>
        <w:keepNext w:val="0"/>
        <w:keepLines w:val="0"/>
        <w:widowControl/>
        <w:suppressLineNumbers w:val="0"/>
        <w:ind w:left="1559" w:leftChars="704" w:hanging="81" w:hangingChars="39"/>
        <w:jc w:val="left"/>
      </w:pPr>
    </w:p>
    <w:p w14:paraId="55FA0F63">
      <w:pPr>
        <w:ind w:left="2200" w:hanging="1606" w:hangingChars="500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23D0EF3A">
      <w:pPr>
        <w:ind w:left="1607" w:leftChars="306" w:hanging="964" w:hangingChars="300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79CCAFB9">
      <w:pPr>
        <w:ind w:left="1607" w:leftChars="306" w:hanging="964" w:hangingChars="300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南京交通职业技术学院招标采购办公室</w:t>
      </w:r>
    </w:p>
    <w:p w14:paraId="3E7485DB">
      <w:pPr>
        <w:ind w:left="2200" w:hanging="1606" w:hangingChars="500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21D70040">
      <w:pPr>
        <w:rPr>
          <w:rFonts w:hint="eastAsia"/>
          <w:sz w:val="28"/>
          <w:szCs w:val="28"/>
        </w:rPr>
      </w:pPr>
    </w:p>
    <w:p w14:paraId="7DA6A2F5">
      <w:pPr>
        <w:jc w:val="center"/>
        <w:rPr>
          <w:rFonts w:hint="eastAsia" w:ascii="楷体_GB2312" w:eastAsia="楷体_GB2312"/>
          <w:sz w:val="32"/>
          <w:szCs w:val="32"/>
          <w:lang w:val="en-US" w:eastAsia="zh-CN"/>
        </w:rPr>
      </w:pPr>
      <w:r>
        <w:rPr>
          <w:rFonts w:hint="eastAsia" w:ascii="楷体_GB2312" w:eastAsia="楷体_GB2312"/>
          <w:sz w:val="32"/>
          <w:szCs w:val="32"/>
        </w:rPr>
        <w:t>二○</w:t>
      </w:r>
      <w:r>
        <w:rPr>
          <w:rFonts w:hint="eastAsia" w:ascii="楷体_GB2312" w:eastAsia="楷体_GB2312"/>
          <w:sz w:val="32"/>
          <w:szCs w:val="32"/>
          <w:lang w:val="en-US" w:eastAsia="zh-CN"/>
        </w:rPr>
        <w:t>二五年十二月</w:t>
      </w:r>
    </w:p>
    <w:p w14:paraId="2C00095E">
      <w:pPr>
        <w:jc w:val="center"/>
        <w:rPr>
          <w:rFonts w:hint="eastAsia" w:ascii="楷体_GB2312" w:eastAsia="楷体_GB2312"/>
          <w:sz w:val="32"/>
          <w:szCs w:val="32"/>
          <w:lang w:val="en-US" w:eastAsia="zh-CN"/>
        </w:rPr>
      </w:pPr>
    </w:p>
    <w:p w14:paraId="2AC8F823">
      <w:pPr>
        <w:jc w:val="center"/>
        <w:rPr>
          <w:rFonts w:hint="eastAsia" w:ascii="楷体_GB2312" w:eastAsia="楷体_GB2312"/>
          <w:sz w:val="32"/>
          <w:szCs w:val="32"/>
          <w:lang w:val="en-US" w:eastAsia="zh-CN"/>
        </w:rPr>
      </w:pPr>
    </w:p>
    <w:p w14:paraId="0B3F6C4E">
      <w:pPr>
        <w:jc w:val="center"/>
        <w:rPr>
          <w:rFonts w:hint="eastAsia" w:ascii="楷体_GB2312" w:eastAsia="楷体_GB2312"/>
          <w:sz w:val="32"/>
          <w:szCs w:val="32"/>
          <w:lang w:val="en-US" w:eastAsia="zh-CN"/>
        </w:rPr>
      </w:pPr>
    </w:p>
    <w:p w14:paraId="02C5E9BE">
      <w:pPr>
        <w:ind w:left="2318" w:leftChars="342" w:hanging="1600" w:hangingChars="500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</w:p>
    <w:p w14:paraId="2AE8F033">
      <w:pPr>
        <w:ind w:left="1603" w:leftChars="704" w:hanging="125" w:hangingChars="39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56237706">
      <w:pPr>
        <w:ind w:firstLine="2891" w:firstLineChars="900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bookmarkStart w:id="0" w:name="OLE_LINK1"/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辅导员名师工作室建设成果图书出版采购</w:t>
      </w:r>
    </w:p>
    <w:p w14:paraId="735FB3EC">
      <w:pPr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629149FC">
      <w:pPr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单一来源采购公示</w:t>
      </w:r>
    </w:p>
    <w:p w14:paraId="2DDEAC3A">
      <w:pPr>
        <w:rPr>
          <w:rFonts w:hint="eastAsia"/>
          <w:lang w:val="en-US" w:eastAsia="zh-CN"/>
        </w:rPr>
      </w:pPr>
    </w:p>
    <w:p w14:paraId="4AA04791"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受轨道交通学院委托，学院招标采购办公室对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辅导员名师工作室建设成果图书出版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采购项目进行单一来源采购公示（见附件）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。如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有异议者，可以在公示期内，携书面材料（加盖公章）与采购办联系，逾期将不再受理。</w:t>
      </w:r>
    </w:p>
    <w:p w14:paraId="3D191C2E">
      <w:pPr>
        <w:ind w:left="319" w:leftChars="152" w:firstLine="320" w:firstLineChars="1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一、项目简要说明：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辅导员名师工作室建设成果图书出版</w:t>
      </w:r>
    </w:p>
    <w:p w14:paraId="4F8E4BFA">
      <w:pPr>
        <w:numPr>
          <w:ilvl w:val="0"/>
          <w:numId w:val="1"/>
        </w:numPr>
        <w:ind w:left="319" w:leftChars="152" w:firstLine="320" w:firstLineChars="1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公示媒体及日期：</w:t>
      </w:r>
    </w:p>
    <w:p w14:paraId="01D5BD26">
      <w:pPr>
        <w:ind w:left="319" w:leftChars="152" w:firstLine="256" w:firstLineChars="100"/>
        <w:rPr>
          <w:rFonts w:hint="eastAsia" w:ascii="仿宋_GB2312" w:hAnsi="仿宋_GB2312" w:eastAsia="仿宋_GB2312" w:cs="仿宋_GB2312"/>
          <w:w w:val="80"/>
          <w:sz w:val="32"/>
          <w:szCs w:val="32"/>
        </w:rPr>
      </w:pPr>
      <w:r>
        <w:rPr>
          <w:rFonts w:hint="eastAsia" w:ascii="仿宋_GB2312" w:hAnsi="仿宋_GB2312" w:eastAsia="仿宋_GB2312" w:cs="仿宋_GB2312"/>
          <w:w w:val="80"/>
          <w:sz w:val="32"/>
          <w:szCs w:val="32"/>
        </w:rPr>
        <w:t>南京交通职业技术学院采购网20</w:t>
      </w:r>
      <w:r>
        <w:rPr>
          <w:rFonts w:hint="eastAsia" w:ascii="仿宋_GB2312" w:hAnsi="仿宋_GB2312" w:eastAsia="仿宋_GB2312" w:cs="仿宋_GB2312"/>
          <w:w w:val="80"/>
          <w:sz w:val="32"/>
          <w:szCs w:val="32"/>
          <w:lang w:val="en-US" w:eastAsia="zh-CN"/>
        </w:rPr>
        <w:t>25年12</w:t>
      </w:r>
      <w:r>
        <w:rPr>
          <w:rFonts w:hint="eastAsia" w:ascii="仿宋_GB2312" w:hAnsi="仿宋_GB2312" w:eastAsia="仿宋_GB2312" w:cs="仿宋_GB2312"/>
          <w:w w:val="8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w w:val="80"/>
          <w:sz w:val="32"/>
          <w:szCs w:val="32"/>
          <w:lang w:val="en-US" w:eastAsia="zh-CN"/>
        </w:rPr>
        <w:t>16</w:t>
      </w:r>
      <w:r>
        <w:rPr>
          <w:rFonts w:hint="eastAsia" w:ascii="仿宋_GB2312" w:hAnsi="仿宋_GB2312" w:eastAsia="仿宋_GB2312" w:cs="仿宋_GB2312"/>
          <w:w w:val="80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w w:val="80"/>
          <w:sz w:val="32"/>
          <w:szCs w:val="32"/>
          <w:lang w:val="en-US" w:eastAsia="zh-CN"/>
        </w:rPr>
        <w:t>-</w:t>
      </w:r>
      <w:r>
        <w:rPr>
          <w:rFonts w:hint="eastAsia" w:ascii="仿宋_GB2312" w:hAnsi="仿宋_GB2312" w:eastAsia="仿宋_GB2312" w:cs="仿宋_GB2312"/>
          <w:w w:val="80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w w:val="80"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w w:val="8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w w:val="80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w w:val="8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w w:val="80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w w:val="80"/>
          <w:sz w:val="32"/>
          <w:szCs w:val="32"/>
        </w:rPr>
        <w:t>日</w:t>
      </w:r>
    </w:p>
    <w:p w14:paraId="04B21A7B">
      <w:pPr>
        <w:numPr>
          <w:ilvl w:val="0"/>
          <w:numId w:val="2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拟成交供应商信息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 w14:paraId="3B8E12B9"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中国石化出版社有限公司</w:t>
      </w:r>
    </w:p>
    <w:p w14:paraId="7FCF02F5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四、本次采购联系事项：</w:t>
      </w:r>
    </w:p>
    <w:p w14:paraId="245AF31F"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轨道交通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学院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王老师</w:t>
      </w:r>
    </w:p>
    <w:p w14:paraId="3C1AFAE3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电话：</w:t>
      </w:r>
      <w:r>
        <w:rPr>
          <w:rFonts w:hint="eastAsia" w:ascii="仿宋" w:hAnsi="仿宋" w:eastAsia="仿宋" w:cs="仿宋"/>
          <w:sz w:val="32"/>
          <w:szCs w:val="32"/>
          <w:lang w:val="en-US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13951880641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</w:t>
      </w:r>
    </w:p>
    <w:p w14:paraId="1C433F1F">
      <w:pPr>
        <w:ind w:firstLine="6080" w:firstLineChars="19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BA4E12B">
      <w:pPr>
        <w:ind w:firstLine="6080" w:firstLineChars="19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2025年12月16日</w:t>
      </w:r>
    </w:p>
    <w:bookmarkEnd w:id="0"/>
    <w:p w14:paraId="05C99730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37503F2C">
      <w:pPr>
        <w:numPr>
          <w:ilvl w:val="0"/>
          <w:numId w:val="0"/>
        </w:numPr>
        <w:spacing w:line="360" w:lineRule="auto"/>
        <w:rPr>
          <w:rFonts w:hint="default"/>
          <w:lang w:val="en-US" w:eastAsia="zh-CN"/>
        </w:rPr>
      </w:pPr>
    </w:p>
    <w:p w14:paraId="6FBE9D54">
      <w:pPr>
        <w:numPr>
          <w:ilvl w:val="0"/>
          <w:numId w:val="0"/>
        </w:numPr>
        <w:spacing w:line="360" w:lineRule="auto"/>
        <w:rPr>
          <w:rFonts w:hint="eastAsia" w:ascii="宋体" w:hAnsi="宋体"/>
          <w:sz w:val="28"/>
          <w:szCs w:val="28"/>
          <w:lang w:val="en-US" w:eastAsia="zh-CN"/>
        </w:rPr>
      </w:pPr>
    </w:p>
    <w:p w14:paraId="53126F1E">
      <w:pPr>
        <w:numPr>
          <w:ilvl w:val="0"/>
          <w:numId w:val="0"/>
        </w:numPr>
        <w:spacing w:line="360" w:lineRule="auto"/>
        <w:rPr>
          <w:rFonts w:hint="eastAsia" w:ascii="宋体" w:hAnsi="宋体"/>
          <w:sz w:val="28"/>
          <w:szCs w:val="28"/>
          <w:lang w:val="en-US" w:eastAsia="zh-CN"/>
        </w:rPr>
      </w:pPr>
    </w:p>
    <w:p w14:paraId="66CF4A62">
      <w:pPr>
        <w:numPr>
          <w:ilvl w:val="0"/>
          <w:numId w:val="0"/>
        </w:numPr>
        <w:spacing w:line="360" w:lineRule="auto"/>
        <w:rPr>
          <w:rFonts w:hint="eastAsia" w:ascii="宋体" w:hAnsi="宋体"/>
          <w:sz w:val="28"/>
          <w:szCs w:val="28"/>
          <w:lang w:val="en-US" w:eastAsia="zh-CN"/>
        </w:rPr>
      </w:pPr>
    </w:p>
    <w:p w14:paraId="554771E9">
      <w:pPr>
        <w:numPr>
          <w:ilvl w:val="0"/>
          <w:numId w:val="0"/>
        </w:numPr>
        <w:spacing w:line="360" w:lineRule="auto"/>
        <w:rPr>
          <w:rFonts w:hint="eastAsia" w:ascii="宋体" w:hAnsi="宋体"/>
          <w:sz w:val="28"/>
          <w:szCs w:val="28"/>
          <w:lang w:val="en-US" w:eastAsia="zh-CN"/>
        </w:rPr>
      </w:pPr>
    </w:p>
    <w:p w14:paraId="2FBBDE12"/>
    <w:p w14:paraId="2B80C002">
      <w:pPr>
        <w:rPr>
          <w:rFonts w:hint="eastAsia" w:eastAsia="宋体"/>
          <w:lang w:eastAsia="zh-CN"/>
        </w:rPr>
      </w:pPr>
    </w:p>
    <w:p w14:paraId="54369A66"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6710680" cy="8947150"/>
            <wp:effectExtent l="0" t="0" r="13970" b="6350"/>
            <wp:docPr id="1" name="图片 1" descr="acbb87fbc5636baeaace4f290ddd4a7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acbb87fbc5636baeaace4f290ddd4a7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710680" cy="894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590" w:right="669" w:bottom="590" w:left="66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44BAC36"/>
    <w:multiLevelType w:val="singleLevel"/>
    <w:tmpl w:val="944BAC3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C1F2B00"/>
    <w:multiLevelType w:val="singleLevel"/>
    <w:tmpl w:val="0C1F2B00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attachedTemplate r:id="rId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F92551"/>
    <w:rsid w:val="0D700B78"/>
    <w:rsid w:val="1D7F5C1D"/>
    <w:rsid w:val="20AA6420"/>
    <w:rsid w:val="380E5BCE"/>
    <w:rsid w:val="46F92551"/>
    <w:rsid w:val="72A10E9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Desktop\&#36741;&#23548;&#21592;&#21517;&#24072;&#24037;&#20316;&#23460;&#24314;&#35774;&#25104;&#26524;&#65288;&#22270;&#20070;&#20986;&#29256;&#65289;&#21333;&#19968;&#26469;&#28304;&#37319;&#36141;&#25991;&#20214;%20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辅导员名师工作室建设成果（图书出版）单一来源采购文件 .dot</Template>
  <Pages>3</Pages>
  <Words>290</Words>
  <Characters>324</Characters>
  <Lines>0</Lines>
  <Paragraphs>0</Paragraphs>
  <TotalTime>1</TotalTime>
  <ScaleCrop>false</ScaleCrop>
  <LinksUpToDate>false</LinksUpToDate>
  <CharactersWithSpaces>345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2025-12-23T01:48:00Z</dcterms:created>
  <dc:creator>WPS_1763346284</dc:creator>
  <cp:lastModifiedBy>WPS_1763346284</cp:lastModifiedBy>
  <dcterms:modified xsi:type="dcterms:W3CDTF">2025-12-23T01:49:06Z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F313AD300AA24F238E31458434AE916A_11</vt:lpwstr>
  </property>
  <property fmtid="{D5CDD505-2E9C-101B-9397-08002B2CF9AE}" pid="4" name="KSOTemplateDocerSaveRecord">
    <vt:lpwstr>eyJoZGlkIjoiNzJhYzAxNzI1OTY3ODI2NmNhZDcxYzZlNTIxMDVjN2QiLCJ1c2VySWQiOiIxNzcxNjk2MzYzIn0=</vt:lpwstr>
  </property>
</Properties>
</file>