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8B0" w:rsidRDefault="009C78B0" w:rsidP="004600CE">
      <w:pPr>
        <w:jc w:val="center"/>
        <w:rPr>
          <w:rFonts w:ascii="方正小标宋简体" w:eastAsia="方正小标宋简体" w:hAnsi="黑体" w:cs="黑体"/>
          <w:b/>
          <w:sz w:val="44"/>
          <w:szCs w:val="44"/>
        </w:rPr>
      </w:pPr>
      <w:r w:rsidRPr="00592B3A">
        <w:rPr>
          <w:rFonts w:ascii="方正小标宋简体" w:eastAsia="方正小标宋简体" w:hAnsi="黑体" w:cs="黑体" w:hint="eastAsia"/>
          <w:b/>
          <w:sz w:val="44"/>
          <w:szCs w:val="44"/>
        </w:rPr>
        <w:t>南京交院大型活动安全审批表</w:t>
      </w:r>
    </w:p>
    <w:p w:rsidR="009C78B0" w:rsidRPr="009C0FF6" w:rsidRDefault="009C78B0" w:rsidP="005F5179">
      <w:pPr>
        <w:spacing w:afterLines="100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9C0FF6">
        <w:rPr>
          <w:rFonts w:ascii="方正小标宋简体" w:eastAsia="方正小标宋简体" w:hAnsi="黑体" w:cs="黑体" w:hint="eastAsia"/>
          <w:sz w:val="36"/>
          <w:szCs w:val="36"/>
        </w:rPr>
        <w:t>（</w:t>
      </w:r>
      <w:r>
        <w:rPr>
          <w:rFonts w:ascii="方正小标宋简体" w:eastAsia="方正小标宋简体" w:hAnsi="黑体" w:cs="黑体" w:hint="eastAsia"/>
          <w:sz w:val="36"/>
          <w:szCs w:val="36"/>
        </w:rPr>
        <w:t>校外单位主办及校内承办</w:t>
      </w:r>
      <w:r w:rsidRPr="009C0FF6">
        <w:rPr>
          <w:rFonts w:ascii="方正小标宋简体" w:eastAsia="方正小标宋简体" w:hAnsi="黑体" w:cs="黑体" w:hint="eastAsia"/>
          <w:sz w:val="36"/>
          <w:szCs w:val="36"/>
        </w:rPr>
        <w:t>）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/>
      </w:tblPr>
      <w:tblGrid>
        <w:gridCol w:w="1928"/>
        <w:gridCol w:w="2835"/>
        <w:gridCol w:w="1418"/>
        <w:gridCol w:w="3312"/>
      </w:tblGrid>
      <w:tr w:rsidR="009C78B0" w:rsidRPr="00151F85" w:rsidTr="008D564D">
        <w:trPr>
          <w:trHeight w:hRule="exact" w:val="851"/>
        </w:trPr>
        <w:tc>
          <w:tcPr>
            <w:tcW w:w="192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活动名称</w:t>
            </w:r>
          </w:p>
        </w:tc>
        <w:tc>
          <w:tcPr>
            <w:tcW w:w="7565" w:type="dxa"/>
            <w:gridSpan w:val="3"/>
            <w:vAlign w:val="center"/>
          </w:tcPr>
          <w:p w:rsidR="009C78B0" w:rsidRPr="0031223C" w:rsidRDefault="009C78B0" w:rsidP="009C78B0">
            <w:pPr>
              <w:ind w:firstLineChars="800" w:firstLine="31680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9C78B0" w:rsidRPr="00151F85" w:rsidTr="008D564D">
        <w:trPr>
          <w:trHeight w:hRule="exact" w:val="851"/>
        </w:trPr>
        <w:tc>
          <w:tcPr>
            <w:tcW w:w="192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8"/>
              </w:rPr>
              <w:t>校外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主办单位</w:t>
            </w:r>
          </w:p>
        </w:tc>
        <w:tc>
          <w:tcPr>
            <w:tcW w:w="2835" w:type="dxa"/>
            <w:vAlign w:val="center"/>
          </w:tcPr>
          <w:p w:rsidR="009C78B0" w:rsidRPr="0031223C" w:rsidRDefault="009C78B0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C78B0" w:rsidRPr="0062673D" w:rsidRDefault="009C78B0" w:rsidP="0031223C">
            <w:pPr>
              <w:spacing w:line="400" w:lineRule="exact"/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联系人及</w:t>
            </w:r>
          </w:p>
          <w:p w:rsidR="009C78B0" w:rsidRPr="0031223C" w:rsidRDefault="009C78B0" w:rsidP="0031223C">
            <w:pPr>
              <w:spacing w:line="4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312" w:type="dxa"/>
            <w:vAlign w:val="center"/>
          </w:tcPr>
          <w:p w:rsidR="009C78B0" w:rsidRDefault="009C78B0" w:rsidP="0031223C">
            <w:pPr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4B6943">
            <w:pPr>
              <w:rPr>
                <w:rFonts w:ascii="仿宋" w:eastAsia="仿宋" w:hAnsi="仿宋" w:cs="黑体"/>
                <w:szCs w:val="21"/>
              </w:rPr>
            </w:pPr>
          </w:p>
        </w:tc>
      </w:tr>
      <w:tr w:rsidR="009C78B0" w:rsidRPr="00151F85" w:rsidTr="008D564D">
        <w:trPr>
          <w:trHeight w:hRule="exact" w:val="851"/>
        </w:trPr>
        <w:tc>
          <w:tcPr>
            <w:tcW w:w="1928" w:type="dxa"/>
            <w:vAlign w:val="center"/>
          </w:tcPr>
          <w:p w:rsidR="009C78B0" w:rsidRPr="0062673D" w:rsidRDefault="009C78B0" w:rsidP="006A7A65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8"/>
              </w:rPr>
              <w:t>校内承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办单位</w:t>
            </w:r>
          </w:p>
        </w:tc>
        <w:tc>
          <w:tcPr>
            <w:tcW w:w="2835" w:type="dxa"/>
            <w:vAlign w:val="center"/>
          </w:tcPr>
          <w:p w:rsidR="009C78B0" w:rsidRPr="0031223C" w:rsidRDefault="009C78B0" w:rsidP="006A7A65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C78B0" w:rsidRPr="0062673D" w:rsidRDefault="009C78B0" w:rsidP="006A7A65">
            <w:pPr>
              <w:spacing w:line="400" w:lineRule="exact"/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联系人及</w:t>
            </w:r>
          </w:p>
          <w:p w:rsidR="009C78B0" w:rsidRPr="0031223C" w:rsidRDefault="009C78B0" w:rsidP="006A7A65">
            <w:pPr>
              <w:spacing w:line="4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312" w:type="dxa"/>
            <w:vAlign w:val="center"/>
          </w:tcPr>
          <w:p w:rsidR="009C78B0" w:rsidRDefault="009C78B0" w:rsidP="006A7A65">
            <w:pPr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6A7A65">
            <w:pPr>
              <w:rPr>
                <w:rFonts w:ascii="仿宋" w:eastAsia="仿宋" w:hAnsi="仿宋" w:cs="黑体"/>
                <w:szCs w:val="21"/>
              </w:rPr>
            </w:pPr>
          </w:p>
        </w:tc>
      </w:tr>
      <w:tr w:rsidR="009C78B0" w:rsidRPr="00151F85" w:rsidTr="008D564D">
        <w:trPr>
          <w:trHeight w:hRule="exact" w:val="851"/>
        </w:trPr>
        <w:tc>
          <w:tcPr>
            <w:tcW w:w="192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活动时间</w:t>
            </w:r>
          </w:p>
        </w:tc>
        <w:tc>
          <w:tcPr>
            <w:tcW w:w="2835" w:type="dxa"/>
            <w:vAlign w:val="center"/>
          </w:tcPr>
          <w:p w:rsidR="009C78B0" w:rsidRPr="0031223C" w:rsidRDefault="009C78B0" w:rsidP="0031223C">
            <w:pPr>
              <w:jc w:val="center"/>
              <w:rPr>
                <w:rFonts w:ascii="仿宋" w:eastAsia="仿宋" w:hAnsi="仿宋" w:cs="黑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活动场所</w:t>
            </w:r>
          </w:p>
        </w:tc>
        <w:tc>
          <w:tcPr>
            <w:tcW w:w="3312" w:type="dxa"/>
            <w:vAlign w:val="center"/>
          </w:tcPr>
          <w:p w:rsidR="009C78B0" w:rsidRPr="0031223C" w:rsidRDefault="009C78B0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9C78B0" w:rsidRPr="00151F85" w:rsidTr="008D564D">
        <w:trPr>
          <w:trHeight w:hRule="exact" w:val="851"/>
        </w:trPr>
        <w:tc>
          <w:tcPr>
            <w:tcW w:w="192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预计人数</w:t>
            </w:r>
          </w:p>
        </w:tc>
        <w:tc>
          <w:tcPr>
            <w:tcW w:w="2835" w:type="dxa"/>
            <w:vAlign w:val="center"/>
          </w:tcPr>
          <w:p w:rsidR="009C78B0" w:rsidRPr="0031223C" w:rsidRDefault="009C78B0" w:rsidP="0031223C">
            <w:pPr>
              <w:jc w:val="center"/>
              <w:rPr>
                <w:rFonts w:ascii="仿宋" w:eastAsia="仿宋" w:hAnsi="仿宋" w:cs="黑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C78B0" w:rsidRPr="0062673D" w:rsidRDefault="009C78B0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预计车辆</w:t>
            </w:r>
          </w:p>
        </w:tc>
        <w:tc>
          <w:tcPr>
            <w:tcW w:w="3312" w:type="dxa"/>
            <w:vAlign w:val="center"/>
          </w:tcPr>
          <w:p w:rsidR="009C78B0" w:rsidRPr="0031223C" w:rsidRDefault="009C78B0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9C78B0" w:rsidRPr="00151F85" w:rsidTr="00EB2FE2">
        <w:trPr>
          <w:trHeight w:hRule="exact" w:val="2114"/>
        </w:trPr>
        <w:tc>
          <w:tcPr>
            <w:tcW w:w="1928" w:type="dxa"/>
            <w:vAlign w:val="center"/>
          </w:tcPr>
          <w:p w:rsidR="009C78B0" w:rsidRPr="0031223C" w:rsidRDefault="009C78B0" w:rsidP="009B0B4F">
            <w:pPr>
              <w:jc w:val="center"/>
              <w:rPr>
                <w:rFonts w:ascii="仿宋" w:eastAsia="仿宋" w:hAnsi="仿宋" w:cs="黑体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活动内容及方案（含安全方案、应急预案）</w:t>
            </w:r>
          </w:p>
        </w:tc>
        <w:tc>
          <w:tcPr>
            <w:tcW w:w="7565" w:type="dxa"/>
            <w:gridSpan w:val="3"/>
          </w:tcPr>
          <w:p w:rsidR="009C78B0" w:rsidRDefault="009C78B0" w:rsidP="0031223C">
            <w:pPr>
              <w:spacing w:line="60" w:lineRule="auto"/>
              <w:rPr>
                <w:sz w:val="24"/>
                <w:szCs w:val="24"/>
              </w:rPr>
            </w:pPr>
          </w:p>
          <w:p w:rsidR="009C78B0" w:rsidRDefault="009C78B0" w:rsidP="0031223C">
            <w:pPr>
              <w:spacing w:line="60" w:lineRule="auto"/>
              <w:rPr>
                <w:sz w:val="24"/>
                <w:szCs w:val="24"/>
              </w:rPr>
            </w:pPr>
          </w:p>
          <w:p w:rsidR="009C78B0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4B6943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A805E0" w:rsidRDefault="009C78B0" w:rsidP="009C78B0">
            <w:pPr>
              <w:spacing w:line="60" w:lineRule="auto"/>
              <w:ind w:firstLineChars="250" w:firstLine="31680"/>
              <w:rPr>
                <w:rFonts w:ascii="仿宋" w:eastAsia="仿宋" w:hAnsi="仿宋" w:cs="黑体"/>
                <w:sz w:val="28"/>
                <w:szCs w:val="28"/>
              </w:rPr>
            </w:pPr>
            <w:r w:rsidRPr="00A805E0">
              <w:rPr>
                <w:rFonts w:ascii="仿宋" w:eastAsia="仿宋" w:hAnsi="仿宋" w:cs="黑体" w:hint="eastAsia"/>
                <w:sz w:val="28"/>
                <w:szCs w:val="28"/>
              </w:rPr>
              <w:t>（详细预案附后）</w:t>
            </w:r>
          </w:p>
          <w:p w:rsidR="009C78B0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</w:tc>
      </w:tr>
      <w:tr w:rsidR="009C78B0" w:rsidRPr="00151F85" w:rsidTr="00EB2FE2">
        <w:trPr>
          <w:trHeight w:hRule="exact" w:val="1418"/>
        </w:trPr>
        <w:tc>
          <w:tcPr>
            <w:tcW w:w="1928" w:type="dxa"/>
            <w:vAlign w:val="center"/>
          </w:tcPr>
          <w:p w:rsidR="009C78B0" w:rsidRDefault="009C78B0" w:rsidP="00AB1574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1"/>
              </w:rPr>
              <w:t>校外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主办单位</w:t>
            </w:r>
          </w:p>
          <w:p w:rsidR="009C78B0" w:rsidRPr="0062673D" w:rsidRDefault="009C78B0" w:rsidP="00AB1574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意</w:t>
            </w:r>
            <w:r w:rsidRPr="0062673D">
              <w:rPr>
                <w:rFonts w:ascii="仿宋" w:eastAsia="仿宋" w:hAnsi="仿宋" w:cs="黑体"/>
                <w:b/>
                <w:sz w:val="28"/>
                <w:szCs w:val="21"/>
              </w:rPr>
              <w:t xml:space="preserve"> 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见</w:t>
            </w:r>
          </w:p>
        </w:tc>
        <w:tc>
          <w:tcPr>
            <w:tcW w:w="7565" w:type="dxa"/>
            <w:gridSpan w:val="3"/>
          </w:tcPr>
          <w:p w:rsidR="009C78B0" w:rsidRPr="0031223C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31223C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  <w:szCs w:val="21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9C78B0" w:rsidRPr="0031223C" w:rsidRDefault="009C78B0" w:rsidP="009C78B0">
            <w:pPr>
              <w:tabs>
                <w:tab w:val="left" w:pos="4120"/>
              </w:tabs>
              <w:spacing w:line="440" w:lineRule="exact"/>
              <w:ind w:right="480" w:firstLineChars="1100" w:firstLine="316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</w:p>
          <w:p w:rsidR="009C78B0" w:rsidRPr="0031223C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</w:t>
            </w:r>
            <w:r>
              <w:rPr>
                <w:rFonts w:ascii="仿宋" w:eastAsia="仿宋" w:hAnsi="仿宋" w:cs="黑体"/>
                <w:sz w:val="24"/>
              </w:rPr>
              <w:t xml:space="preserve">                    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>
              <w:rPr>
                <w:rFonts w:ascii="仿宋" w:eastAsia="仿宋" w:hAnsi="仿宋" w:cs="黑体"/>
                <w:sz w:val="24"/>
              </w:rPr>
              <w:t xml:space="preserve">  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  <w:p w:rsidR="009C78B0" w:rsidRPr="0031223C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997555">
            <w:pPr>
              <w:tabs>
                <w:tab w:val="left" w:pos="4120"/>
              </w:tabs>
              <w:spacing w:line="440" w:lineRule="exact"/>
              <w:ind w:right="480"/>
              <w:jc w:val="center"/>
              <w:rPr>
                <w:rFonts w:ascii="仿宋" w:eastAsia="仿宋" w:hAnsi="仿宋" w:cs="黑体"/>
                <w:sz w:val="24"/>
              </w:rPr>
            </w:pPr>
          </w:p>
          <w:p w:rsidR="009C78B0" w:rsidRPr="0031223C" w:rsidRDefault="009C78B0" w:rsidP="00997555">
            <w:pPr>
              <w:tabs>
                <w:tab w:val="left" w:pos="4120"/>
              </w:tabs>
              <w:ind w:right="480"/>
              <w:jc w:val="center"/>
              <w:rPr>
                <w:rFonts w:ascii="仿宋" w:eastAsia="仿宋" w:hAnsi="仿宋" w:cs="黑体"/>
                <w:sz w:val="24"/>
                <w:szCs w:val="28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  <w:tr w:rsidR="009C78B0" w:rsidRPr="00151F85" w:rsidTr="00EB2FE2">
        <w:trPr>
          <w:trHeight w:hRule="exact" w:val="1418"/>
        </w:trPr>
        <w:tc>
          <w:tcPr>
            <w:tcW w:w="1928" w:type="dxa"/>
            <w:vAlign w:val="center"/>
          </w:tcPr>
          <w:p w:rsidR="009C78B0" w:rsidRDefault="009C78B0" w:rsidP="006A7A65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1"/>
              </w:rPr>
              <w:t>校内承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办单位</w:t>
            </w:r>
          </w:p>
          <w:p w:rsidR="009C78B0" w:rsidRPr="0062673D" w:rsidRDefault="009C78B0" w:rsidP="006A7A65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意</w:t>
            </w:r>
            <w:r w:rsidRPr="0062673D">
              <w:rPr>
                <w:rFonts w:ascii="仿宋" w:eastAsia="仿宋" w:hAnsi="仿宋" w:cs="黑体"/>
                <w:b/>
                <w:sz w:val="28"/>
                <w:szCs w:val="21"/>
              </w:rPr>
              <w:t xml:space="preserve"> 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见</w:t>
            </w:r>
          </w:p>
        </w:tc>
        <w:tc>
          <w:tcPr>
            <w:tcW w:w="7565" w:type="dxa"/>
            <w:gridSpan w:val="3"/>
          </w:tcPr>
          <w:p w:rsidR="009C78B0" w:rsidRPr="0031223C" w:rsidRDefault="009C78B0" w:rsidP="006A7A65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6A7A65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  <w:szCs w:val="21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9C78B0" w:rsidRPr="0031223C" w:rsidRDefault="009C78B0" w:rsidP="009C78B0">
            <w:pPr>
              <w:tabs>
                <w:tab w:val="left" w:pos="4120"/>
              </w:tabs>
              <w:spacing w:line="440" w:lineRule="exact"/>
              <w:ind w:right="480" w:firstLineChars="1100" w:firstLine="316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</w:p>
          <w:p w:rsidR="009C78B0" w:rsidRPr="0031223C" w:rsidRDefault="009C78B0" w:rsidP="006A7A65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</w:t>
            </w:r>
            <w:r>
              <w:rPr>
                <w:rFonts w:ascii="仿宋" w:eastAsia="仿宋" w:hAnsi="仿宋" w:cs="黑体"/>
                <w:sz w:val="24"/>
              </w:rPr>
              <w:t xml:space="preserve">                    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>
              <w:rPr>
                <w:rFonts w:ascii="仿宋" w:eastAsia="仿宋" w:hAnsi="仿宋" w:cs="黑体"/>
                <w:sz w:val="24"/>
              </w:rPr>
              <w:t xml:space="preserve">  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  <w:p w:rsidR="009C78B0" w:rsidRPr="0031223C" w:rsidRDefault="009C78B0" w:rsidP="006A7A65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6A7A65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9C78B0" w:rsidRPr="0031223C" w:rsidRDefault="009C78B0" w:rsidP="006A7A65">
            <w:pPr>
              <w:tabs>
                <w:tab w:val="left" w:pos="4120"/>
              </w:tabs>
              <w:spacing w:line="440" w:lineRule="exact"/>
              <w:ind w:right="480"/>
              <w:jc w:val="center"/>
              <w:rPr>
                <w:rFonts w:ascii="仿宋" w:eastAsia="仿宋" w:hAnsi="仿宋" w:cs="黑体"/>
                <w:sz w:val="24"/>
              </w:rPr>
            </w:pPr>
          </w:p>
          <w:p w:rsidR="009C78B0" w:rsidRPr="0031223C" w:rsidRDefault="009C78B0" w:rsidP="006A7A65">
            <w:pPr>
              <w:tabs>
                <w:tab w:val="left" w:pos="4120"/>
              </w:tabs>
              <w:ind w:right="480"/>
              <w:jc w:val="center"/>
              <w:rPr>
                <w:rFonts w:ascii="仿宋" w:eastAsia="仿宋" w:hAnsi="仿宋" w:cs="黑体"/>
                <w:sz w:val="24"/>
                <w:szCs w:val="28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  <w:tr w:rsidR="009C78B0" w:rsidRPr="00151F85" w:rsidTr="00EB2FE2">
        <w:trPr>
          <w:trHeight w:hRule="exact" w:val="1418"/>
        </w:trPr>
        <w:tc>
          <w:tcPr>
            <w:tcW w:w="1928" w:type="dxa"/>
            <w:vAlign w:val="center"/>
          </w:tcPr>
          <w:p w:rsidR="009C78B0" w:rsidRPr="00D56079" w:rsidRDefault="009C78B0" w:rsidP="00D56079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D56079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活动场所管理部门意见</w:t>
            </w:r>
          </w:p>
        </w:tc>
        <w:tc>
          <w:tcPr>
            <w:tcW w:w="7565" w:type="dxa"/>
            <w:gridSpan w:val="3"/>
            <w:vAlign w:val="center"/>
          </w:tcPr>
          <w:p w:rsidR="009C78B0" w:rsidRPr="0031223C" w:rsidRDefault="009C78B0" w:rsidP="00997555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9C78B0" w:rsidRPr="0031223C" w:rsidRDefault="009C78B0" w:rsidP="009C78B0">
            <w:pPr>
              <w:tabs>
                <w:tab w:val="left" w:pos="4120"/>
              </w:tabs>
              <w:spacing w:line="440" w:lineRule="exact"/>
              <w:ind w:right="480" w:firstLineChars="1150" w:firstLine="316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</w:p>
          <w:p w:rsidR="009C78B0" w:rsidRPr="0031223C" w:rsidRDefault="009C78B0" w:rsidP="00672E50">
            <w:pPr>
              <w:widowControl/>
              <w:jc w:val="center"/>
              <w:rPr>
                <w:rFonts w:ascii="仿宋" w:eastAsia="仿宋" w:hAnsi="仿宋" w:cs="黑体"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                         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</w:t>
            </w:r>
            <w:r>
              <w:rPr>
                <w:rFonts w:ascii="仿宋" w:eastAsia="仿宋" w:hAnsi="仿宋" w:cs="黑体"/>
                <w:sz w:val="24"/>
              </w:rPr>
              <w:t xml:space="preserve">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  <w:tr w:rsidR="009C78B0" w:rsidRPr="0031223C" w:rsidTr="00EB2FE2">
        <w:trPr>
          <w:trHeight w:hRule="exact" w:val="1418"/>
        </w:trPr>
        <w:tc>
          <w:tcPr>
            <w:tcW w:w="1928" w:type="dxa"/>
            <w:vAlign w:val="center"/>
          </w:tcPr>
          <w:p w:rsidR="009C78B0" w:rsidRPr="0062673D" w:rsidRDefault="009C78B0" w:rsidP="007524BD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保卫处</w:t>
            </w:r>
          </w:p>
          <w:p w:rsidR="009C78B0" w:rsidRPr="00D56079" w:rsidRDefault="009C78B0" w:rsidP="007524BD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意</w:t>
            </w:r>
            <w:r w:rsidRPr="0062673D">
              <w:rPr>
                <w:rFonts w:ascii="仿宋" w:eastAsia="仿宋" w:hAnsi="仿宋" w:cs="黑体"/>
                <w:b/>
                <w:sz w:val="28"/>
                <w:szCs w:val="28"/>
              </w:rPr>
              <w:t xml:space="preserve">  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3"/>
            <w:vAlign w:val="center"/>
          </w:tcPr>
          <w:p w:rsidR="009C78B0" w:rsidRPr="0031223C" w:rsidRDefault="009C78B0" w:rsidP="007524BD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9C78B0" w:rsidRPr="0031223C" w:rsidRDefault="009C78B0" w:rsidP="00D56079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>
              <w:rPr>
                <w:rFonts w:ascii="仿宋" w:eastAsia="仿宋" w:hAnsi="仿宋" w:cs="黑体"/>
                <w:sz w:val="24"/>
              </w:rPr>
              <w:t xml:space="preserve">                  </w:t>
            </w: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</w:p>
          <w:p w:rsidR="009C78B0" w:rsidRPr="00D56079" w:rsidRDefault="009C78B0" w:rsidP="00D56079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                                   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</w:tbl>
    <w:p w:rsidR="009C78B0" w:rsidRPr="0031223C" w:rsidRDefault="009C78B0">
      <w:bookmarkStart w:id="0" w:name="_GoBack"/>
      <w:bookmarkEnd w:id="0"/>
      <w:r>
        <w:rPr>
          <w:rFonts w:hint="eastAsia"/>
        </w:rPr>
        <w:t>（本表一式叁份，一份主办部门留存，一份承办部门留存，一份保卫处备案）</w:t>
      </w:r>
    </w:p>
    <w:sectPr w:rsidR="009C78B0" w:rsidRPr="0031223C" w:rsidSect="00EB2FE2">
      <w:headerReference w:type="default" r:id="rId6"/>
      <w:footerReference w:type="default" r:id="rId7"/>
      <w:pgSz w:w="11906" w:h="16838"/>
      <w:pgMar w:top="851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8B0" w:rsidRDefault="009C78B0" w:rsidP="0031223C">
      <w:r>
        <w:separator/>
      </w:r>
    </w:p>
  </w:endnote>
  <w:endnote w:type="continuationSeparator" w:id="0">
    <w:p w:rsidR="009C78B0" w:rsidRDefault="009C78B0" w:rsidP="003122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8B0" w:rsidRDefault="009C78B0">
    <w:pPr>
      <w:pStyle w:val="Footer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</w:p>
  <w:p w:rsidR="009C78B0" w:rsidRDefault="009C78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8B0" w:rsidRDefault="009C78B0" w:rsidP="0031223C">
      <w:r>
        <w:separator/>
      </w:r>
    </w:p>
  </w:footnote>
  <w:footnote w:type="continuationSeparator" w:id="0">
    <w:p w:rsidR="009C78B0" w:rsidRDefault="009C78B0" w:rsidP="003122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8B0" w:rsidRDefault="009C78B0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00E9"/>
    <w:rsid w:val="00000C19"/>
    <w:rsid w:val="0000255F"/>
    <w:rsid w:val="00002CBF"/>
    <w:rsid w:val="00003C72"/>
    <w:rsid w:val="000044EF"/>
    <w:rsid w:val="00005361"/>
    <w:rsid w:val="00007404"/>
    <w:rsid w:val="00010B00"/>
    <w:rsid w:val="00010C0B"/>
    <w:rsid w:val="00011BBD"/>
    <w:rsid w:val="0001235F"/>
    <w:rsid w:val="00013512"/>
    <w:rsid w:val="00016C04"/>
    <w:rsid w:val="000170F6"/>
    <w:rsid w:val="000172C1"/>
    <w:rsid w:val="00017BF1"/>
    <w:rsid w:val="00021C50"/>
    <w:rsid w:val="00022A5B"/>
    <w:rsid w:val="00022B1C"/>
    <w:rsid w:val="00023093"/>
    <w:rsid w:val="000230F4"/>
    <w:rsid w:val="0002471D"/>
    <w:rsid w:val="00024FD8"/>
    <w:rsid w:val="0002535A"/>
    <w:rsid w:val="00026B5C"/>
    <w:rsid w:val="0002756E"/>
    <w:rsid w:val="00027AAD"/>
    <w:rsid w:val="00030DF4"/>
    <w:rsid w:val="000313C3"/>
    <w:rsid w:val="000315C0"/>
    <w:rsid w:val="00032779"/>
    <w:rsid w:val="00032E3B"/>
    <w:rsid w:val="00034242"/>
    <w:rsid w:val="00035220"/>
    <w:rsid w:val="0003613D"/>
    <w:rsid w:val="0003653C"/>
    <w:rsid w:val="00037D19"/>
    <w:rsid w:val="0004169C"/>
    <w:rsid w:val="00041D2E"/>
    <w:rsid w:val="00041F3A"/>
    <w:rsid w:val="00041F69"/>
    <w:rsid w:val="00042286"/>
    <w:rsid w:val="000433A5"/>
    <w:rsid w:val="00043C8D"/>
    <w:rsid w:val="000448FE"/>
    <w:rsid w:val="0005257C"/>
    <w:rsid w:val="00052653"/>
    <w:rsid w:val="000544AE"/>
    <w:rsid w:val="00054875"/>
    <w:rsid w:val="00054BEA"/>
    <w:rsid w:val="0005512E"/>
    <w:rsid w:val="000553F9"/>
    <w:rsid w:val="00055B1F"/>
    <w:rsid w:val="000562BF"/>
    <w:rsid w:val="0005733F"/>
    <w:rsid w:val="00057794"/>
    <w:rsid w:val="00060A94"/>
    <w:rsid w:val="00060C0A"/>
    <w:rsid w:val="0006273A"/>
    <w:rsid w:val="00062E1A"/>
    <w:rsid w:val="0006423B"/>
    <w:rsid w:val="000644EB"/>
    <w:rsid w:val="00064ED8"/>
    <w:rsid w:val="000651E3"/>
    <w:rsid w:val="00065C2E"/>
    <w:rsid w:val="0006605D"/>
    <w:rsid w:val="00066474"/>
    <w:rsid w:val="000664F4"/>
    <w:rsid w:val="0006708A"/>
    <w:rsid w:val="000671E1"/>
    <w:rsid w:val="000704FC"/>
    <w:rsid w:val="00070CCF"/>
    <w:rsid w:val="000710DD"/>
    <w:rsid w:val="000718C1"/>
    <w:rsid w:val="00072D8A"/>
    <w:rsid w:val="00076985"/>
    <w:rsid w:val="00076ADE"/>
    <w:rsid w:val="00076E84"/>
    <w:rsid w:val="00077406"/>
    <w:rsid w:val="00080178"/>
    <w:rsid w:val="0008118E"/>
    <w:rsid w:val="00082791"/>
    <w:rsid w:val="000840D5"/>
    <w:rsid w:val="00084304"/>
    <w:rsid w:val="00085236"/>
    <w:rsid w:val="000858ED"/>
    <w:rsid w:val="0008614F"/>
    <w:rsid w:val="0008655C"/>
    <w:rsid w:val="00086812"/>
    <w:rsid w:val="00087D0C"/>
    <w:rsid w:val="0009010D"/>
    <w:rsid w:val="00090E08"/>
    <w:rsid w:val="00091023"/>
    <w:rsid w:val="000915B9"/>
    <w:rsid w:val="000928B6"/>
    <w:rsid w:val="00093551"/>
    <w:rsid w:val="00093C56"/>
    <w:rsid w:val="00094399"/>
    <w:rsid w:val="0009480E"/>
    <w:rsid w:val="00094B19"/>
    <w:rsid w:val="00094DD1"/>
    <w:rsid w:val="000975AB"/>
    <w:rsid w:val="00097F9E"/>
    <w:rsid w:val="000A17D9"/>
    <w:rsid w:val="000A27BD"/>
    <w:rsid w:val="000A2832"/>
    <w:rsid w:val="000A4216"/>
    <w:rsid w:val="000A4619"/>
    <w:rsid w:val="000A4F5A"/>
    <w:rsid w:val="000A5EE5"/>
    <w:rsid w:val="000A74F4"/>
    <w:rsid w:val="000A7A71"/>
    <w:rsid w:val="000B0838"/>
    <w:rsid w:val="000B13D0"/>
    <w:rsid w:val="000B1738"/>
    <w:rsid w:val="000B2D7D"/>
    <w:rsid w:val="000B35C7"/>
    <w:rsid w:val="000B399D"/>
    <w:rsid w:val="000B3DA4"/>
    <w:rsid w:val="000B3DB7"/>
    <w:rsid w:val="000B516B"/>
    <w:rsid w:val="000B5512"/>
    <w:rsid w:val="000B5C73"/>
    <w:rsid w:val="000B6091"/>
    <w:rsid w:val="000B73B1"/>
    <w:rsid w:val="000B7EB8"/>
    <w:rsid w:val="000C0D27"/>
    <w:rsid w:val="000C107E"/>
    <w:rsid w:val="000C1120"/>
    <w:rsid w:val="000C2179"/>
    <w:rsid w:val="000C473F"/>
    <w:rsid w:val="000C4758"/>
    <w:rsid w:val="000C593B"/>
    <w:rsid w:val="000C6556"/>
    <w:rsid w:val="000C6B98"/>
    <w:rsid w:val="000C7823"/>
    <w:rsid w:val="000D1A76"/>
    <w:rsid w:val="000D2348"/>
    <w:rsid w:val="000D35D6"/>
    <w:rsid w:val="000D55B3"/>
    <w:rsid w:val="000D63B6"/>
    <w:rsid w:val="000D64F9"/>
    <w:rsid w:val="000D6A19"/>
    <w:rsid w:val="000D71B1"/>
    <w:rsid w:val="000D777B"/>
    <w:rsid w:val="000D7BD9"/>
    <w:rsid w:val="000E0ECE"/>
    <w:rsid w:val="000E18D4"/>
    <w:rsid w:val="000E1E93"/>
    <w:rsid w:val="000E4448"/>
    <w:rsid w:val="000E505C"/>
    <w:rsid w:val="000E65A6"/>
    <w:rsid w:val="000F2E3E"/>
    <w:rsid w:val="000F43FD"/>
    <w:rsid w:val="000F49B2"/>
    <w:rsid w:val="000F5AAA"/>
    <w:rsid w:val="000F68D7"/>
    <w:rsid w:val="00100A28"/>
    <w:rsid w:val="001021C3"/>
    <w:rsid w:val="001025E5"/>
    <w:rsid w:val="001026F1"/>
    <w:rsid w:val="001028F4"/>
    <w:rsid w:val="00105A71"/>
    <w:rsid w:val="00105E87"/>
    <w:rsid w:val="00106249"/>
    <w:rsid w:val="001063DE"/>
    <w:rsid w:val="001070F3"/>
    <w:rsid w:val="001102C1"/>
    <w:rsid w:val="00111DFD"/>
    <w:rsid w:val="00112203"/>
    <w:rsid w:val="0011318D"/>
    <w:rsid w:val="001148E9"/>
    <w:rsid w:val="00115BD1"/>
    <w:rsid w:val="00115F8E"/>
    <w:rsid w:val="0011619D"/>
    <w:rsid w:val="001163C2"/>
    <w:rsid w:val="00116B9D"/>
    <w:rsid w:val="00117590"/>
    <w:rsid w:val="001175D7"/>
    <w:rsid w:val="001211B7"/>
    <w:rsid w:val="00121E80"/>
    <w:rsid w:val="00121F32"/>
    <w:rsid w:val="001222ED"/>
    <w:rsid w:val="001245CC"/>
    <w:rsid w:val="00126914"/>
    <w:rsid w:val="00130B9B"/>
    <w:rsid w:val="001345AE"/>
    <w:rsid w:val="001345F7"/>
    <w:rsid w:val="00135F16"/>
    <w:rsid w:val="00136E3F"/>
    <w:rsid w:val="0013788E"/>
    <w:rsid w:val="001405DE"/>
    <w:rsid w:val="0014198E"/>
    <w:rsid w:val="001421D6"/>
    <w:rsid w:val="0014387C"/>
    <w:rsid w:val="001448F8"/>
    <w:rsid w:val="00144BE4"/>
    <w:rsid w:val="001457D9"/>
    <w:rsid w:val="001458DD"/>
    <w:rsid w:val="00146CB1"/>
    <w:rsid w:val="0015082C"/>
    <w:rsid w:val="00150B7C"/>
    <w:rsid w:val="00151429"/>
    <w:rsid w:val="0015156A"/>
    <w:rsid w:val="00151AA9"/>
    <w:rsid w:val="00151F85"/>
    <w:rsid w:val="00152052"/>
    <w:rsid w:val="0015219D"/>
    <w:rsid w:val="00153971"/>
    <w:rsid w:val="00155533"/>
    <w:rsid w:val="00156162"/>
    <w:rsid w:val="0015676C"/>
    <w:rsid w:val="00156803"/>
    <w:rsid w:val="00157F90"/>
    <w:rsid w:val="001609D9"/>
    <w:rsid w:val="0016148B"/>
    <w:rsid w:val="00161507"/>
    <w:rsid w:val="00162885"/>
    <w:rsid w:val="00164763"/>
    <w:rsid w:val="00164DF2"/>
    <w:rsid w:val="00164F20"/>
    <w:rsid w:val="001652ED"/>
    <w:rsid w:val="00165CB6"/>
    <w:rsid w:val="00166195"/>
    <w:rsid w:val="00167E6D"/>
    <w:rsid w:val="00170102"/>
    <w:rsid w:val="0017072C"/>
    <w:rsid w:val="00170ABC"/>
    <w:rsid w:val="00170D1C"/>
    <w:rsid w:val="00172713"/>
    <w:rsid w:val="0017291D"/>
    <w:rsid w:val="00172D63"/>
    <w:rsid w:val="0017403E"/>
    <w:rsid w:val="001755B5"/>
    <w:rsid w:val="00175897"/>
    <w:rsid w:val="00175E68"/>
    <w:rsid w:val="00176CD7"/>
    <w:rsid w:val="00176D03"/>
    <w:rsid w:val="00177557"/>
    <w:rsid w:val="001775BD"/>
    <w:rsid w:val="00177A14"/>
    <w:rsid w:val="00177E7C"/>
    <w:rsid w:val="00181441"/>
    <w:rsid w:val="001815EE"/>
    <w:rsid w:val="0018210B"/>
    <w:rsid w:val="001824C8"/>
    <w:rsid w:val="0018258F"/>
    <w:rsid w:val="00184D41"/>
    <w:rsid w:val="001855C2"/>
    <w:rsid w:val="001860AB"/>
    <w:rsid w:val="00186A6B"/>
    <w:rsid w:val="00195657"/>
    <w:rsid w:val="00197326"/>
    <w:rsid w:val="00197945"/>
    <w:rsid w:val="00197F70"/>
    <w:rsid w:val="001A0003"/>
    <w:rsid w:val="001A0139"/>
    <w:rsid w:val="001A035D"/>
    <w:rsid w:val="001A11E1"/>
    <w:rsid w:val="001A2E93"/>
    <w:rsid w:val="001A32B3"/>
    <w:rsid w:val="001A35C1"/>
    <w:rsid w:val="001A3CAC"/>
    <w:rsid w:val="001A3D75"/>
    <w:rsid w:val="001A3DC4"/>
    <w:rsid w:val="001A432C"/>
    <w:rsid w:val="001A45E2"/>
    <w:rsid w:val="001A601C"/>
    <w:rsid w:val="001A6CE2"/>
    <w:rsid w:val="001B01CB"/>
    <w:rsid w:val="001B0506"/>
    <w:rsid w:val="001B080F"/>
    <w:rsid w:val="001B0A11"/>
    <w:rsid w:val="001B4909"/>
    <w:rsid w:val="001B6532"/>
    <w:rsid w:val="001B6A7F"/>
    <w:rsid w:val="001B728C"/>
    <w:rsid w:val="001C0955"/>
    <w:rsid w:val="001C10DD"/>
    <w:rsid w:val="001C20BC"/>
    <w:rsid w:val="001C2E95"/>
    <w:rsid w:val="001C3478"/>
    <w:rsid w:val="001C395A"/>
    <w:rsid w:val="001C3B12"/>
    <w:rsid w:val="001C4E91"/>
    <w:rsid w:val="001C56A7"/>
    <w:rsid w:val="001C5FB9"/>
    <w:rsid w:val="001C616C"/>
    <w:rsid w:val="001C6C7C"/>
    <w:rsid w:val="001C7C57"/>
    <w:rsid w:val="001D0314"/>
    <w:rsid w:val="001D033B"/>
    <w:rsid w:val="001D14F1"/>
    <w:rsid w:val="001D1F1D"/>
    <w:rsid w:val="001D2954"/>
    <w:rsid w:val="001D381C"/>
    <w:rsid w:val="001D6160"/>
    <w:rsid w:val="001D70D9"/>
    <w:rsid w:val="001D740A"/>
    <w:rsid w:val="001E212B"/>
    <w:rsid w:val="001E2735"/>
    <w:rsid w:val="001E41AE"/>
    <w:rsid w:val="001E48E8"/>
    <w:rsid w:val="001E586F"/>
    <w:rsid w:val="001E6807"/>
    <w:rsid w:val="001E784F"/>
    <w:rsid w:val="001F1206"/>
    <w:rsid w:val="001F124B"/>
    <w:rsid w:val="001F2341"/>
    <w:rsid w:val="001F57FF"/>
    <w:rsid w:val="001F6106"/>
    <w:rsid w:val="001F6CD6"/>
    <w:rsid w:val="002017F1"/>
    <w:rsid w:val="00202871"/>
    <w:rsid w:val="00202DF2"/>
    <w:rsid w:val="00203C12"/>
    <w:rsid w:val="00204747"/>
    <w:rsid w:val="002047AE"/>
    <w:rsid w:val="00204880"/>
    <w:rsid w:val="00204DF0"/>
    <w:rsid w:val="002057E5"/>
    <w:rsid w:val="00206004"/>
    <w:rsid w:val="002065F0"/>
    <w:rsid w:val="00206D5B"/>
    <w:rsid w:val="00207364"/>
    <w:rsid w:val="002116C9"/>
    <w:rsid w:val="00211D49"/>
    <w:rsid w:val="002123F5"/>
    <w:rsid w:val="00212A84"/>
    <w:rsid w:val="00215D29"/>
    <w:rsid w:val="00216279"/>
    <w:rsid w:val="00217352"/>
    <w:rsid w:val="002179C0"/>
    <w:rsid w:val="0022103D"/>
    <w:rsid w:val="002213F0"/>
    <w:rsid w:val="00223236"/>
    <w:rsid w:val="0022340F"/>
    <w:rsid w:val="0022373B"/>
    <w:rsid w:val="002240DA"/>
    <w:rsid w:val="00224565"/>
    <w:rsid w:val="00224C05"/>
    <w:rsid w:val="00224D4E"/>
    <w:rsid w:val="0022586C"/>
    <w:rsid w:val="00225F06"/>
    <w:rsid w:val="002270E9"/>
    <w:rsid w:val="002301D5"/>
    <w:rsid w:val="0023081D"/>
    <w:rsid w:val="00230F4A"/>
    <w:rsid w:val="002316FC"/>
    <w:rsid w:val="002321D5"/>
    <w:rsid w:val="002322DA"/>
    <w:rsid w:val="00232DBC"/>
    <w:rsid w:val="00233664"/>
    <w:rsid w:val="00235BAD"/>
    <w:rsid w:val="002367DD"/>
    <w:rsid w:val="002368BE"/>
    <w:rsid w:val="00240BEF"/>
    <w:rsid w:val="00241233"/>
    <w:rsid w:val="00243380"/>
    <w:rsid w:val="00243B76"/>
    <w:rsid w:val="0024444A"/>
    <w:rsid w:val="002448A1"/>
    <w:rsid w:val="00245DFA"/>
    <w:rsid w:val="00247022"/>
    <w:rsid w:val="002478E6"/>
    <w:rsid w:val="00247E1C"/>
    <w:rsid w:val="00250107"/>
    <w:rsid w:val="002506DC"/>
    <w:rsid w:val="002516A8"/>
    <w:rsid w:val="00251A60"/>
    <w:rsid w:val="0025208D"/>
    <w:rsid w:val="00254961"/>
    <w:rsid w:val="00255201"/>
    <w:rsid w:val="002555AE"/>
    <w:rsid w:val="002555FB"/>
    <w:rsid w:val="002556D4"/>
    <w:rsid w:val="00256A00"/>
    <w:rsid w:val="00261554"/>
    <w:rsid w:val="00262F4D"/>
    <w:rsid w:val="0026313C"/>
    <w:rsid w:val="002634FF"/>
    <w:rsid w:val="00263F99"/>
    <w:rsid w:val="002645FA"/>
    <w:rsid w:val="00264C56"/>
    <w:rsid w:val="002673E4"/>
    <w:rsid w:val="002677EC"/>
    <w:rsid w:val="00267E3D"/>
    <w:rsid w:val="002701A1"/>
    <w:rsid w:val="0027084E"/>
    <w:rsid w:val="0027103B"/>
    <w:rsid w:val="00271FBA"/>
    <w:rsid w:val="00272F9A"/>
    <w:rsid w:val="00273713"/>
    <w:rsid w:val="0027400B"/>
    <w:rsid w:val="00277395"/>
    <w:rsid w:val="0027785E"/>
    <w:rsid w:val="00280C7D"/>
    <w:rsid w:val="00280CE0"/>
    <w:rsid w:val="00282CAB"/>
    <w:rsid w:val="00284274"/>
    <w:rsid w:val="00284A5B"/>
    <w:rsid w:val="00285040"/>
    <w:rsid w:val="00285CB3"/>
    <w:rsid w:val="00285E70"/>
    <w:rsid w:val="0029079E"/>
    <w:rsid w:val="00291041"/>
    <w:rsid w:val="00291BEB"/>
    <w:rsid w:val="0029483C"/>
    <w:rsid w:val="002952D2"/>
    <w:rsid w:val="0029541A"/>
    <w:rsid w:val="002955A2"/>
    <w:rsid w:val="00296AEC"/>
    <w:rsid w:val="00297B68"/>
    <w:rsid w:val="002A0266"/>
    <w:rsid w:val="002A03B6"/>
    <w:rsid w:val="002A11B5"/>
    <w:rsid w:val="002A13F1"/>
    <w:rsid w:val="002A4277"/>
    <w:rsid w:val="002A4CAD"/>
    <w:rsid w:val="002A4F02"/>
    <w:rsid w:val="002A7B10"/>
    <w:rsid w:val="002B0D26"/>
    <w:rsid w:val="002B1664"/>
    <w:rsid w:val="002B1E69"/>
    <w:rsid w:val="002B232C"/>
    <w:rsid w:val="002B2C9E"/>
    <w:rsid w:val="002B39BD"/>
    <w:rsid w:val="002B3BED"/>
    <w:rsid w:val="002B3CF0"/>
    <w:rsid w:val="002B6941"/>
    <w:rsid w:val="002B7B33"/>
    <w:rsid w:val="002C1737"/>
    <w:rsid w:val="002C1CCF"/>
    <w:rsid w:val="002C2190"/>
    <w:rsid w:val="002C4AE7"/>
    <w:rsid w:val="002C549E"/>
    <w:rsid w:val="002C58F6"/>
    <w:rsid w:val="002C5B49"/>
    <w:rsid w:val="002C734A"/>
    <w:rsid w:val="002D03B2"/>
    <w:rsid w:val="002D07B4"/>
    <w:rsid w:val="002D33E9"/>
    <w:rsid w:val="002D3E46"/>
    <w:rsid w:val="002D45A5"/>
    <w:rsid w:val="002D46E2"/>
    <w:rsid w:val="002D7149"/>
    <w:rsid w:val="002D7826"/>
    <w:rsid w:val="002E00E9"/>
    <w:rsid w:val="002E08D2"/>
    <w:rsid w:val="002E109F"/>
    <w:rsid w:val="002E2652"/>
    <w:rsid w:val="002E286E"/>
    <w:rsid w:val="002E562A"/>
    <w:rsid w:val="002E7003"/>
    <w:rsid w:val="002F474B"/>
    <w:rsid w:val="002F77C7"/>
    <w:rsid w:val="00301F79"/>
    <w:rsid w:val="00302389"/>
    <w:rsid w:val="0030272C"/>
    <w:rsid w:val="00304EEF"/>
    <w:rsid w:val="00305013"/>
    <w:rsid w:val="00305272"/>
    <w:rsid w:val="0030540A"/>
    <w:rsid w:val="00306DDE"/>
    <w:rsid w:val="00307EF1"/>
    <w:rsid w:val="00310BC1"/>
    <w:rsid w:val="003111E2"/>
    <w:rsid w:val="00311F46"/>
    <w:rsid w:val="00311FAF"/>
    <w:rsid w:val="0031223C"/>
    <w:rsid w:val="00312858"/>
    <w:rsid w:val="0031537E"/>
    <w:rsid w:val="003155C8"/>
    <w:rsid w:val="0031572F"/>
    <w:rsid w:val="003166A8"/>
    <w:rsid w:val="00316754"/>
    <w:rsid w:val="00317E13"/>
    <w:rsid w:val="003208C4"/>
    <w:rsid w:val="00321082"/>
    <w:rsid w:val="00321203"/>
    <w:rsid w:val="00322AD3"/>
    <w:rsid w:val="003237EC"/>
    <w:rsid w:val="003241FD"/>
    <w:rsid w:val="00324B97"/>
    <w:rsid w:val="00326DEB"/>
    <w:rsid w:val="0032771F"/>
    <w:rsid w:val="00330C52"/>
    <w:rsid w:val="00332782"/>
    <w:rsid w:val="00332C06"/>
    <w:rsid w:val="0033349D"/>
    <w:rsid w:val="00334811"/>
    <w:rsid w:val="00335F43"/>
    <w:rsid w:val="0034130E"/>
    <w:rsid w:val="00343905"/>
    <w:rsid w:val="0034396F"/>
    <w:rsid w:val="003446BD"/>
    <w:rsid w:val="0034662C"/>
    <w:rsid w:val="0034676B"/>
    <w:rsid w:val="00350BC7"/>
    <w:rsid w:val="00353271"/>
    <w:rsid w:val="003538E3"/>
    <w:rsid w:val="00354B51"/>
    <w:rsid w:val="0035572E"/>
    <w:rsid w:val="00360FDA"/>
    <w:rsid w:val="00361CDC"/>
    <w:rsid w:val="00361FCA"/>
    <w:rsid w:val="00362377"/>
    <w:rsid w:val="00362B1E"/>
    <w:rsid w:val="00363865"/>
    <w:rsid w:val="00364037"/>
    <w:rsid w:val="0036467C"/>
    <w:rsid w:val="00364A00"/>
    <w:rsid w:val="00365707"/>
    <w:rsid w:val="00367AA0"/>
    <w:rsid w:val="00370EA9"/>
    <w:rsid w:val="0037207D"/>
    <w:rsid w:val="003728DD"/>
    <w:rsid w:val="003736D2"/>
    <w:rsid w:val="00373C63"/>
    <w:rsid w:val="00375A19"/>
    <w:rsid w:val="00376373"/>
    <w:rsid w:val="00376736"/>
    <w:rsid w:val="00382A12"/>
    <w:rsid w:val="00382BFC"/>
    <w:rsid w:val="00382E88"/>
    <w:rsid w:val="003915D1"/>
    <w:rsid w:val="0039217E"/>
    <w:rsid w:val="00392E5D"/>
    <w:rsid w:val="003954AF"/>
    <w:rsid w:val="00395631"/>
    <w:rsid w:val="00395A46"/>
    <w:rsid w:val="00395B5D"/>
    <w:rsid w:val="0039643F"/>
    <w:rsid w:val="00396E02"/>
    <w:rsid w:val="003970C9"/>
    <w:rsid w:val="0039773A"/>
    <w:rsid w:val="00397E4B"/>
    <w:rsid w:val="003A0719"/>
    <w:rsid w:val="003A149A"/>
    <w:rsid w:val="003A1A8D"/>
    <w:rsid w:val="003A1D97"/>
    <w:rsid w:val="003A35BF"/>
    <w:rsid w:val="003A3CAD"/>
    <w:rsid w:val="003A45C3"/>
    <w:rsid w:val="003A4BB9"/>
    <w:rsid w:val="003A4F79"/>
    <w:rsid w:val="003A51FD"/>
    <w:rsid w:val="003A67CF"/>
    <w:rsid w:val="003A6A29"/>
    <w:rsid w:val="003A7619"/>
    <w:rsid w:val="003A77DA"/>
    <w:rsid w:val="003B11BA"/>
    <w:rsid w:val="003B21B3"/>
    <w:rsid w:val="003B25D8"/>
    <w:rsid w:val="003B2FF8"/>
    <w:rsid w:val="003B38C9"/>
    <w:rsid w:val="003B3E73"/>
    <w:rsid w:val="003B3E7B"/>
    <w:rsid w:val="003B4F85"/>
    <w:rsid w:val="003B5020"/>
    <w:rsid w:val="003B5EA1"/>
    <w:rsid w:val="003B66E6"/>
    <w:rsid w:val="003B6B86"/>
    <w:rsid w:val="003B75E6"/>
    <w:rsid w:val="003C10D7"/>
    <w:rsid w:val="003C250E"/>
    <w:rsid w:val="003C308E"/>
    <w:rsid w:val="003C385C"/>
    <w:rsid w:val="003C43BB"/>
    <w:rsid w:val="003C4562"/>
    <w:rsid w:val="003C4D0B"/>
    <w:rsid w:val="003C5040"/>
    <w:rsid w:val="003C7084"/>
    <w:rsid w:val="003C70C2"/>
    <w:rsid w:val="003C7B52"/>
    <w:rsid w:val="003D0CD7"/>
    <w:rsid w:val="003D1A46"/>
    <w:rsid w:val="003D2712"/>
    <w:rsid w:val="003D4733"/>
    <w:rsid w:val="003D5682"/>
    <w:rsid w:val="003D59CE"/>
    <w:rsid w:val="003D6AA4"/>
    <w:rsid w:val="003D733A"/>
    <w:rsid w:val="003E12C8"/>
    <w:rsid w:val="003E192B"/>
    <w:rsid w:val="003E1FB0"/>
    <w:rsid w:val="003E2BEE"/>
    <w:rsid w:val="003E3B1F"/>
    <w:rsid w:val="003E531B"/>
    <w:rsid w:val="003E5876"/>
    <w:rsid w:val="003E6A94"/>
    <w:rsid w:val="003E7631"/>
    <w:rsid w:val="003F304C"/>
    <w:rsid w:val="003F5056"/>
    <w:rsid w:val="003F5CC9"/>
    <w:rsid w:val="003F64F7"/>
    <w:rsid w:val="003F65F4"/>
    <w:rsid w:val="0040022D"/>
    <w:rsid w:val="00400E3F"/>
    <w:rsid w:val="00401482"/>
    <w:rsid w:val="00402B26"/>
    <w:rsid w:val="00402C69"/>
    <w:rsid w:val="004032DC"/>
    <w:rsid w:val="0040391C"/>
    <w:rsid w:val="00403A9B"/>
    <w:rsid w:val="00403BE5"/>
    <w:rsid w:val="00404EA2"/>
    <w:rsid w:val="004053DE"/>
    <w:rsid w:val="00405579"/>
    <w:rsid w:val="00405642"/>
    <w:rsid w:val="00406071"/>
    <w:rsid w:val="00406177"/>
    <w:rsid w:val="004068DD"/>
    <w:rsid w:val="0040717C"/>
    <w:rsid w:val="00411B54"/>
    <w:rsid w:val="00411E11"/>
    <w:rsid w:val="00412791"/>
    <w:rsid w:val="00412924"/>
    <w:rsid w:val="00416FA3"/>
    <w:rsid w:val="004175D3"/>
    <w:rsid w:val="00417C89"/>
    <w:rsid w:val="00420BE3"/>
    <w:rsid w:val="00420F04"/>
    <w:rsid w:val="004221A1"/>
    <w:rsid w:val="0042296D"/>
    <w:rsid w:val="00423F20"/>
    <w:rsid w:val="00424889"/>
    <w:rsid w:val="004252A9"/>
    <w:rsid w:val="004258CD"/>
    <w:rsid w:val="0042688A"/>
    <w:rsid w:val="00427BD7"/>
    <w:rsid w:val="00430C3E"/>
    <w:rsid w:val="00430F52"/>
    <w:rsid w:val="0043354B"/>
    <w:rsid w:val="00433674"/>
    <w:rsid w:val="004338F5"/>
    <w:rsid w:val="00433B71"/>
    <w:rsid w:val="0043414B"/>
    <w:rsid w:val="004344AC"/>
    <w:rsid w:val="0043566A"/>
    <w:rsid w:val="00436DBC"/>
    <w:rsid w:val="00437904"/>
    <w:rsid w:val="00440919"/>
    <w:rsid w:val="00441B50"/>
    <w:rsid w:val="00442D62"/>
    <w:rsid w:val="0044345A"/>
    <w:rsid w:val="00443539"/>
    <w:rsid w:val="004439D4"/>
    <w:rsid w:val="00443D7A"/>
    <w:rsid w:val="0044406E"/>
    <w:rsid w:val="004450FC"/>
    <w:rsid w:val="0044538C"/>
    <w:rsid w:val="00446D82"/>
    <w:rsid w:val="004519ED"/>
    <w:rsid w:val="00451DFE"/>
    <w:rsid w:val="004541CE"/>
    <w:rsid w:val="00454892"/>
    <w:rsid w:val="00455746"/>
    <w:rsid w:val="0045680D"/>
    <w:rsid w:val="00456D0B"/>
    <w:rsid w:val="0045781D"/>
    <w:rsid w:val="00457AA9"/>
    <w:rsid w:val="00457CC7"/>
    <w:rsid w:val="00457D08"/>
    <w:rsid w:val="00457F6E"/>
    <w:rsid w:val="004600CE"/>
    <w:rsid w:val="00460467"/>
    <w:rsid w:val="00461EED"/>
    <w:rsid w:val="00462957"/>
    <w:rsid w:val="0046359D"/>
    <w:rsid w:val="00463C7F"/>
    <w:rsid w:val="004664F9"/>
    <w:rsid w:val="004678CA"/>
    <w:rsid w:val="00467C78"/>
    <w:rsid w:val="00471654"/>
    <w:rsid w:val="004716C3"/>
    <w:rsid w:val="00471E22"/>
    <w:rsid w:val="00472380"/>
    <w:rsid w:val="004724C7"/>
    <w:rsid w:val="00472C89"/>
    <w:rsid w:val="004736BB"/>
    <w:rsid w:val="0047393E"/>
    <w:rsid w:val="0047483A"/>
    <w:rsid w:val="004750C5"/>
    <w:rsid w:val="00475A5D"/>
    <w:rsid w:val="00477006"/>
    <w:rsid w:val="004774F9"/>
    <w:rsid w:val="004776F4"/>
    <w:rsid w:val="00477D88"/>
    <w:rsid w:val="00482D70"/>
    <w:rsid w:val="00483464"/>
    <w:rsid w:val="004848D7"/>
    <w:rsid w:val="004857F1"/>
    <w:rsid w:val="004865F9"/>
    <w:rsid w:val="00486738"/>
    <w:rsid w:val="004906C3"/>
    <w:rsid w:val="004907E6"/>
    <w:rsid w:val="00490C79"/>
    <w:rsid w:val="00491FFB"/>
    <w:rsid w:val="00492211"/>
    <w:rsid w:val="00492769"/>
    <w:rsid w:val="00493136"/>
    <w:rsid w:val="004931CB"/>
    <w:rsid w:val="004943B8"/>
    <w:rsid w:val="00496959"/>
    <w:rsid w:val="00497188"/>
    <w:rsid w:val="00497B19"/>
    <w:rsid w:val="004A037B"/>
    <w:rsid w:val="004A146B"/>
    <w:rsid w:val="004A149B"/>
    <w:rsid w:val="004A1A6F"/>
    <w:rsid w:val="004A208B"/>
    <w:rsid w:val="004A2D6F"/>
    <w:rsid w:val="004A5311"/>
    <w:rsid w:val="004A5A97"/>
    <w:rsid w:val="004A7C58"/>
    <w:rsid w:val="004B10CA"/>
    <w:rsid w:val="004B14F5"/>
    <w:rsid w:val="004B1B4A"/>
    <w:rsid w:val="004B2B9B"/>
    <w:rsid w:val="004B2F7A"/>
    <w:rsid w:val="004B3387"/>
    <w:rsid w:val="004B3F7F"/>
    <w:rsid w:val="004B562D"/>
    <w:rsid w:val="004B56C1"/>
    <w:rsid w:val="004B6943"/>
    <w:rsid w:val="004C075E"/>
    <w:rsid w:val="004C0FB3"/>
    <w:rsid w:val="004C2027"/>
    <w:rsid w:val="004C2BAA"/>
    <w:rsid w:val="004C326E"/>
    <w:rsid w:val="004C397C"/>
    <w:rsid w:val="004C603E"/>
    <w:rsid w:val="004C62ED"/>
    <w:rsid w:val="004C67DD"/>
    <w:rsid w:val="004C72C5"/>
    <w:rsid w:val="004C782C"/>
    <w:rsid w:val="004C7FFC"/>
    <w:rsid w:val="004D13A5"/>
    <w:rsid w:val="004D2040"/>
    <w:rsid w:val="004D20EE"/>
    <w:rsid w:val="004D2645"/>
    <w:rsid w:val="004D3275"/>
    <w:rsid w:val="004D3481"/>
    <w:rsid w:val="004D39A2"/>
    <w:rsid w:val="004D39BB"/>
    <w:rsid w:val="004D3C8C"/>
    <w:rsid w:val="004D4B0C"/>
    <w:rsid w:val="004D5F7C"/>
    <w:rsid w:val="004D75A4"/>
    <w:rsid w:val="004D7CD9"/>
    <w:rsid w:val="004E0173"/>
    <w:rsid w:val="004E147F"/>
    <w:rsid w:val="004E1878"/>
    <w:rsid w:val="004E1DE1"/>
    <w:rsid w:val="004E457A"/>
    <w:rsid w:val="004E45F0"/>
    <w:rsid w:val="004E5C28"/>
    <w:rsid w:val="004E6409"/>
    <w:rsid w:val="004E6427"/>
    <w:rsid w:val="004E64A0"/>
    <w:rsid w:val="004E6937"/>
    <w:rsid w:val="004E7548"/>
    <w:rsid w:val="004E7ABD"/>
    <w:rsid w:val="004F08A3"/>
    <w:rsid w:val="004F221C"/>
    <w:rsid w:val="004F3A6E"/>
    <w:rsid w:val="004F3AEE"/>
    <w:rsid w:val="004F3DB9"/>
    <w:rsid w:val="004F578D"/>
    <w:rsid w:val="004F7B41"/>
    <w:rsid w:val="004F7D9E"/>
    <w:rsid w:val="00500F3E"/>
    <w:rsid w:val="0050174A"/>
    <w:rsid w:val="00502B07"/>
    <w:rsid w:val="0050398A"/>
    <w:rsid w:val="00504A7A"/>
    <w:rsid w:val="00504D09"/>
    <w:rsid w:val="005059CF"/>
    <w:rsid w:val="00507B13"/>
    <w:rsid w:val="005132E9"/>
    <w:rsid w:val="005133D1"/>
    <w:rsid w:val="005139F0"/>
    <w:rsid w:val="005146E4"/>
    <w:rsid w:val="00514F68"/>
    <w:rsid w:val="00515A46"/>
    <w:rsid w:val="00515EC7"/>
    <w:rsid w:val="005165E4"/>
    <w:rsid w:val="00520C7F"/>
    <w:rsid w:val="0052352F"/>
    <w:rsid w:val="00523B1E"/>
    <w:rsid w:val="00523B2E"/>
    <w:rsid w:val="005258A5"/>
    <w:rsid w:val="00526817"/>
    <w:rsid w:val="00526E25"/>
    <w:rsid w:val="0052734B"/>
    <w:rsid w:val="00527AD6"/>
    <w:rsid w:val="00527CB9"/>
    <w:rsid w:val="00531091"/>
    <w:rsid w:val="0053365E"/>
    <w:rsid w:val="00533DE4"/>
    <w:rsid w:val="0053520D"/>
    <w:rsid w:val="00537541"/>
    <w:rsid w:val="00537BF2"/>
    <w:rsid w:val="00537D79"/>
    <w:rsid w:val="005412FA"/>
    <w:rsid w:val="005416B0"/>
    <w:rsid w:val="00541E7F"/>
    <w:rsid w:val="00542100"/>
    <w:rsid w:val="0054276C"/>
    <w:rsid w:val="00542E3C"/>
    <w:rsid w:val="0054352B"/>
    <w:rsid w:val="00543B98"/>
    <w:rsid w:val="00544063"/>
    <w:rsid w:val="00544C83"/>
    <w:rsid w:val="00544CC3"/>
    <w:rsid w:val="00544FFE"/>
    <w:rsid w:val="00546A5B"/>
    <w:rsid w:val="00547CA1"/>
    <w:rsid w:val="00550372"/>
    <w:rsid w:val="00550997"/>
    <w:rsid w:val="00550B84"/>
    <w:rsid w:val="00550DB9"/>
    <w:rsid w:val="005513AA"/>
    <w:rsid w:val="00552710"/>
    <w:rsid w:val="00553D88"/>
    <w:rsid w:val="005549AB"/>
    <w:rsid w:val="0055556B"/>
    <w:rsid w:val="00556B61"/>
    <w:rsid w:val="0056087A"/>
    <w:rsid w:val="00560D32"/>
    <w:rsid w:val="00561449"/>
    <w:rsid w:val="0056154A"/>
    <w:rsid w:val="0056183C"/>
    <w:rsid w:val="005619A6"/>
    <w:rsid w:val="00562F1C"/>
    <w:rsid w:val="005658A9"/>
    <w:rsid w:val="00566524"/>
    <w:rsid w:val="005666AF"/>
    <w:rsid w:val="00567A1E"/>
    <w:rsid w:val="00567C08"/>
    <w:rsid w:val="00570465"/>
    <w:rsid w:val="00571AF0"/>
    <w:rsid w:val="00573874"/>
    <w:rsid w:val="00575CA0"/>
    <w:rsid w:val="0057699A"/>
    <w:rsid w:val="005774F7"/>
    <w:rsid w:val="00577704"/>
    <w:rsid w:val="00577B2E"/>
    <w:rsid w:val="00577D18"/>
    <w:rsid w:val="0058071B"/>
    <w:rsid w:val="00581AA5"/>
    <w:rsid w:val="00581C21"/>
    <w:rsid w:val="00581D15"/>
    <w:rsid w:val="005839FC"/>
    <w:rsid w:val="00584DED"/>
    <w:rsid w:val="00585133"/>
    <w:rsid w:val="005857F6"/>
    <w:rsid w:val="00586C79"/>
    <w:rsid w:val="005908D8"/>
    <w:rsid w:val="00590FD9"/>
    <w:rsid w:val="00591205"/>
    <w:rsid w:val="005917D6"/>
    <w:rsid w:val="00591813"/>
    <w:rsid w:val="00591B71"/>
    <w:rsid w:val="00592300"/>
    <w:rsid w:val="00592B3A"/>
    <w:rsid w:val="005946BB"/>
    <w:rsid w:val="0059485B"/>
    <w:rsid w:val="00594A7E"/>
    <w:rsid w:val="00594AAF"/>
    <w:rsid w:val="00595761"/>
    <w:rsid w:val="005A02DD"/>
    <w:rsid w:val="005A0665"/>
    <w:rsid w:val="005A1F78"/>
    <w:rsid w:val="005A31B6"/>
    <w:rsid w:val="005A35FC"/>
    <w:rsid w:val="005A38E1"/>
    <w:rsid w:val="005A51B6"/>
    <w:rsid w:val="005A5329"/>
    <w:rsid w:val="005A60A0"/>
    <w:rsid w:val="005A63D4"/>
    <w:rsid w:val="005A6565"/>
    <w:rsid w:val="005A6A48"/>
    <w:rsid w:val="005A762E"/>
    <w:rsid w:val="005B00CE"/>
    <w:rsid w:val="005B0F32"/>
    <w:rsid w:val="005B17E2"/>
    <w:rsid w:val="005B20C6"/>
    <w:rsid w:val="005B31BC"/>
    <w:rsid w:val="005B37B8"/>
    <w:rsid w:val="005B4CE5"/>
    <w:rsid w:val="005B4D50"/>
    <w:rsid w:val="005B4ED8"/>
    <w:rsid w:val="005B548D"/>
    <w:rsid w:val="005B5710"/>
    <w:rsid w:val="005B63F3"/>
    <w:rsid w:val="005C0601"/>
    <w:rsid w:val="005C0681"/>
    <w:rsid w:val="005C0B0A"/>
    <w:rsid w:val="005C3A4B"/>
    <w:rsid w:val="005C524A"/>
    <w:rsid w:val="005C5CA7"/>
    <w:rsid w:val="005C763A"/>
    <w:rsid w:val="005D16D3"/>
    <w:rsid w:val="005D24B5"/>
    <w:rsid w:val="005D2D3D"/>
    <w:rsid w:val="005D33D6"/>
    <w:rsid w:val="005D3C47"/>
    <w:rsid w:val="005D5963"/>
    <w:rsid w:val="005D5DEF"/>
    <w:rsid w:val="005D6B0C"/>
    <w:rsid w:val="005D6F9D"/>
    <w:rsid w:val="005E00D7"/>
    <w:rsid w:val="005E2C29"/>
    <w:rsid w:val="005E3E22"/>
    <w:rsid w:val="005E4024"/>
    <w:rsid w:val="005E48CA"/>
    <w:rsid w:val="005E4F62"/>
    <w:rsid w:val="005E57A1"/>
    <w:rsid w:val="005E5A75"/>
    <w:rsid w:val="005F0BBC"/>
    <w:rsid w:val="005F1CF5"/>
    <w:rsid w:val="005F2395"/>
    <w:rsid w:val="005F2CFB"/>
    <w:rsid w:val="005F35E9"/>
    <w:rsid w:val="005F39F5"/>
    <w:rsid w:val="005F43B2"/>
    <w:rsid w:val="005F5179"/>
    <w:rsid w:val="005F5376"/>
    <w:rsid w:val="005F6DC8"/>
    <w:rsid w:val="005F76B8"/>
    <w:rsid w:val="005F7D3E"/>
    <w:rsid w:val="00600F5F"/>
    <w:rsid w:val="00601BBC"/>
    <w:rsid w:val="00602A1F"/>
    <w:rsid w:val="00602CB9"/>
    <w:rsid w:val="00602CC2"/>
    <w:rsid w:val="0060351F"/>
    <w:rsid w:val="006037B9"/>
    <w:rsid w:val="006037F6"/>
    <w:rsid w:val="00604D6C"/>
    <w:rsid w:val="00605272"/>
    <w:rsid w:val="00605903"/>
    <w:rsid w:val="0060615D"/>
    <w:rsid w:val="006068C0"/>
    <w:rsid w:val="00606A43"/>
    <w:rsid w:val="006075AD"/>
    <w:rsid w:val="00607F12"/>
    <w:rsid w:val="00610451"/>
    <w:rsid w:val="00612BA6"/>
    <w:rsid w:val="0061577E"/>
    <w:rsid w:val="00615AB7"/>
    <w:rsid w:val="00615C9B"/>
    <w:rsid w:val="00616650"/>
    <w:rsid w:val="006208DE"/>
    <w:rsid w:val="00621321"/>
    <w:rsid w:val="00621B49"/>
    <w:rsid w:val="0062329A"/>
    <w:rsid w:val="00623ACC"/>
    <w:rsid w:val="0062673D"/>
    <w:rsid w:val="00627DE5"/>
    <w:rsid w:val="0063076E"/>
    <w:rsid w:val="00630E0E"/>
    <w:rsid w:val="00631665"/>
    <w:rsid w:val="00634347"/>
    <w:rsid w:val="00634E2F"/>
    <w:rsid w:val="00635BFC"/>
    <w:rsid w:val="006364C8"/>
    <w:rsid w:val="00636E82"/>
    <w:rsid w:val="006377EE"/>
    <w:rsid w:val="0063781B"/>
    <w:rsid w:val="006407C6"/>
    <w:rsid w:val="006413F6"/>
    <w:rsid w:val="006418CD"/>
    <w:rsid w:val="00643E18"/>
    <w:rsid w:val="006445F8"/>
    <w:rsid w:val="00644E11"/>
    <w:rsid w:val="00646257"/>
    <w:rsid w:val="0064732F"/>
    <w:rsid w:val="00647A23"/>
    <w:rsid w:val="00647D33"/>
    <w:rsid w:val="00647F3A"/>
    <w:rsid w:val="0065113D"/>
    <w:rsid w:val="00651603"/>
    <w:rsid w:val="00653A48"/>
    <w:rsid w:val="00655631"/>
    <w:rsid w:val="00657137"/>
    <w:rsid w:val="00657FC6"/>
    <w:rsid w:val="0066081C"/>
    <w:rsid w:val="00661B6A"/>
    <w:rsid w:val="006625C9"/>
    <w:rsid w:val="00662848"/>
    <w:rsid w:val="00662CB4"/>
    <w:rsid w:val="00663546"/>
    <w:rsid w:val="00665052"/>
    <w:rsid w:val="006654C5"/>
    <w:rsid w:val="00667D12"/>
    <w:rsid w:val="0067002A"/>
    <w:rsid w:val="006705C2"/>
    <w:rsid w:val="006705E5"/>
    <w:rsid w:val="00671799"/>
    <w:rsid w:val="006727DB"/>
    <w:rsid w:val="00672E50"/>
    <w:rsid w:val="006733F5"/>
    <w:rsid w:val="006737AE"/>
    <w:rsid w:val="00673E67"/>
    <w:rsid w:val="00675799"/>
    <w:rsid w:val="00675AF1"/>
    <w:rsid w:val="00676F41"/>
    <w:rsid w:val="00677DCA"/>
    <w:rsid w:val="00681617"/>
    <w:rsid w:val="0068161E"/>
    <w:rsid w:val="00681908"/>
    <w:rsid w:val="00682576"/>
    <w:rsid w:val="0068298E"/>
    <w:rsid w:val="00684172"/>
    <w:rsid w:val="00685A76"/>
    <w:rsid w:val="00686B2C"/>
    <w:rsid w:val="00686DDA"/>
    <w:rsid w:val="00690072"/>
    <w:rsid w:val="006903FD"/>
    <w:rsid w:val="0069318C"/>
    <w:rsid w:val="00694472"/>
    <w:rsid w:val="006A0300"/>
    <w:rsid w:val="006A07E7"/>
    <w:rsid w:val="006A0AB5"/>
    <w:rsid w:val="006A10D4"/>
    <w:rsid w:val="006A11DD"/>
    <w:rsid w:val="006A2F6A"/>
    <w:rsid w:val="006A3785"/>
    <w:rsid w:val="006A56E8"/>
    <w:rsid w:val="006A5840"/>
    <w:rsid w:val="006A58DC"/>
    <w:rsid w:val="006A7A65"/>
    <w:rsid w:val="006B04E7"/>
    <w:rsid w:val="006B0648"/>
    <w:rsid w:val="006B1D82"/>
    <w:rsid w:val="006B1F06"/>
    <w:rsid w:val="006B1F0B"/>
    <w:rsid w:val="006B21F2"/>
    <w:rsid w:val="006B282A"/>
    <w:rsid w:val="006B36E3"/>
    <w:rsid w:val="006B412B"/>
    <w:rsid w:val="006B4F84"/>
    <w:rsid w:val="006B72B6"/>
    <w:rsid w:val="006C024B"/>
    <w:rsid w:val="006C05CA"/>
    <w:rsid w:val="006C1ABA"/>
    <w:rsid w:val="006C1F00"/>
    <w:rsid w:val="006C222D"/>
    <w:rsid w:val="006C408D"/>
    <w:rsid w:val="006C571F"/>
    <w:rsid w:val="006C6049"/>
    <w:rsid w:val="006C634B"/>
    <w:rsid w:val="006C6E4F"/>
    <w:rsid w:val="006D2051"/>
    <w:rsid w:val="006D2712"/>
    <w:rsid w:val="006D3F53"/>
    <w:rsid w:val="006D505E"/>
    <w:rsid w:val="006D5441"/>
    <w:rsid w:val="006D5BAA"/>
    <w:rsid w:val="006D5C56"/>
    <w:rsid w:val="006D7364"/>
    <w:rsid w:val="006E030E"/>
    <w:rsid w:val="006E0966"/>
    <w:rsid w:val="006E10EF"/>
    <w:rsid w:val="006E1537"/>
    <w:rsid w:val="006E1B7C"/>
    <w:rsid w:val="006E2459"/>
    <w:rsid w:val="006E32B4"/>
    <w:rsid w:val="006E3FDD"/>
    <w:rsid w:val="006E496F"/>
    <w:rsid w:val="006E7E65"/>
    <w:rsid w:val="006F048D"/>
    <w:rsid w:val="006F1254"/>
    <w:rsid w:val="006F128B"/>
    <w:rsid w:val="006F1364"/>
    <w:rsid w:val="006F3547"/>
    <w:rsid w:val="006F3BAA"/>
    <w:rsid w:val="006F3DB7"/>
    <w:rsid w:val="006F3EE0"/>
    <w:rsid w:val="006F4499"/>
    <w:rsid w:val="006F4D1B"/>
    <w:rsid w:val="006F5D02"/>
    <w:rsid w:val="00701C99"/>
    <w:rsid w:val="00701EE2"/>
    <w:rsid w:val="00704925"/>
    <w:rsid w:val="00710388"/>
    <w:rsid w:val="00712D1B"/>
    <w:rsid w:val="00713158"/>
    <w:rsid w:val="007157CC"/>
    <w:rsid w:val="00715943"/>
    <w:rsid w:val="00716727"/>
    <w:rsid w:val="00716B8D"/>
    <w:rsid w:val="007174F0"/>
    <w:rsid w:val="007179C5"/>
    <w:rsid w:val="00720E9E"/>
    <w:rsid w:val="00721D8B"/>
    <w:rsid w:val="00721E83"/>
    <w:rsid w:val="007224A6"/>
    <w:rsid w:val="00722AF0"/>
    <w:rsid w:val="00723DD5"/>
    <w:rsid w:val="0072419C"/>
    <w:rsid w:val="007249B4"/>
    <w:rsid w:val="00724FC7"/>
    <w:rsid w:val="00725588"/>
    <w:rsid w:val="00725996"/>
    <w:rsid w:val="0073056D"/>
    <w:rsid w:val="00731B42"/>
    <w:rsid w:val="007321B2"/>
    <w:rsid w:val="00734B5C"/>
    <w:rsid w:val="00735472"/>
    <w:rsid w:val="0073551A"/>
    <w:rsid w:val="00735B35"/>
    <w:rsid w:val="00735C35"/>
    <w:rsid w:val="00735CF1"/>
    <w:rsid w:val="00735CFF"/>
    <w:rsid w:val="00735D04"/>
    <w:rsid w:val="00735DE6"/>
    <w:rsid w:val="00736451"/>
    <w:rsid w:val="00737858"/>
    <w:rsid w:val="0074007F"/>
    <w:rsid w:val="00740CEC"/>
    <w:rsid w:val="00740DB5"/>
    <w:rsid w:val="00741015"/>
    <w:rsid w:val="007427A7"/>
    <w:rsid w:val="00745A21"/>
    <w:rsid w:val="00746A11"/>
    <w:rsid w:val="00746A82"/>
    <w:rsid w:val="00747067"/>
    <w:rsid w:val="00747DEB"/>
    <w:rsid w:val="00747ECD"/>
    <w:rsid w:val="007512A2"/>
    <w:rsid w:val="007516BF"/>
    <w:rsid w:val="007522DA"/>
    <w:rsid w:val="007524BD"/>
    <w:rsid w:val="00752724"/>
    <w:rsid w:val="00753CAC"/>
    <w:rsid w:val="00754807"/>
    <w:rsid w:val="0075654D"/>
    <w:rsid w:val="007568FA"/>
    <w:rsid w:val="0075741B"/>
    <w:rsid w:val="00757C45"/>
    <w:rsid w:val="00760CA0"/>
    <w:rsid w:val="00760EB9"/>
    <w:rsid w:val="0076172A"/>
    <w:rsid w:val="0076254C"/>
    <w:rsid w:val="00766826"/>
    <w:rsid w:val="00767508"/>
    <w:rsid w:val="007676CF"/>
    <w:rsid w:val="00767A63"/>
    <w:rsid w:val="00770637"/>
    <w:rsid w:val="00770E19"/>
    <w:rsid w:val="00772B5B"/>
    <w:rsid w:val="00772E02"/>
    <w:rsid w:val="00773583"/>
    <w:rsid w:val="0077399B"/>
    <w:rsid w:val="00773F32"/>
    <w:rsid w:val="0077423C"/>
    <w:rsid w:val="00775152"/>
    <w:rsid w:val="00776344"/>
    <w:rsid w:val="0077678A"/>
    <w:rsid w:val="00776CA5"/>
    <w:rsid w:val="00780906"/>
    <w:rsid w:val="00780A03"/>
    <w:rsid w:val="00781332"/>
    <w:rsid w:val="007825D5"/>
    <w:rsid w:val="00782F60"/>
    <w:rsid w:val="00784F00"/>
    <w:rsid w:val="007850AD"/>
    <w:rsid w:val="00785D96"/>
    <w:rsid w:val="007862E0"/>
    <w:rsid w:val="00786AED"/>
    <w:rsid w:val="00786E48"/>
    <w:rsid w:val="00790A3D"/>
    <w:rsid w:val="00790A95"/>
    <w:rsid w:val="00790BA7"/>
    <w:rsid w:val="00792A57"/>
    <w:rsid w:val="00793C4F"/>
    <w:rsid w:val="00794367"/>
    <w:rsid w:val="00794617"/>
    <w:rsid w:val="0079586E"/>
    <w:rsid w:val="00795FA2"/>
    <w:rsid w:val="00796864"/>
    <w:rsid w:val="00797555"/>
    <w:rsid w:val="00797B32"/>
    <w:rsid w:val="007A08FB"/>
    <w:rsid w:val="007A121E"/>
    <w:rsid w:val="007A17AF"/>
    <w:rsid w:val="007A60B9"/>
    <w:rsid w:val="007A638D"/>
    <w:rsid w:val="007B066A"/>
    <w:rsid w:val="007B1157"/>
    <w:rsid w:val="007B1532"/>
    <w:rsid w:val="007B2D13"/>
    <w:rsid w:val="007B3EE2"/>
    <w:rsid w:val="007B5659"/>
    <w:rsid w:val="007B6348"/>
    <w:rsid w:val="007B6B56"/>
    <w:rsid w:val="007C06D7"/>
    <w:rsid w:val="007C10CD"/>
    <w:rsid w:val="007C2304"/>
    <w:rsid w:val="007C24F5"/>
    <w:rsid w:val="007C2DDE"/>
    <w:rsid w:val="007C4EF8"/>
    <w:rsid w:val="007C56C5"/>
    <w:rsid w:val="007C5B08"/>
    <w:rsid w:val="007C6022"/>
    <w:rsid w:val="007C756F"/>
    <w:rsid w:val="007C785C"/>
    <w:rsid w:val="007C7C4D"/>
    <w:rsid w:val="007D0345"/>
    <w:rsid w:val="007D2260"/>
    <w:rsid w:val="007D345D"/>
    <w:rsid w:val="007D373C"/>
    <w:rsid w:val="007D4097"/>
    <w:rsid w:val="007D5B40"/>
    <w:rsid w:val="007D5FEF"/>
    <w:rsid w:val="007D66AA"/>
    <w:rsid w:val="007D6E7A"/>
    <w:rsid w:val="007D766D"/>
    <w:rsid w:val="007D7BC8"/>
    <w:rsid w:val="007D7FA8"/>
    <w:rsid w:val="007E1186"/>
    <w:rsid w:val="007E1B40"/>
    <w:rsid w:val="007E1C9A"/>
    <w:rsid w:val="007E22E1"/>
    <w:rsid w:val="007E2B96"/>
    <w:rsid w:val="007E4205"/>
    <w:rsid w:val="007E5273"/>
    <w:rsid w:val="007E5A58"/>
    <w:rsid w:val="007E5E70"/>
    <w:rsid w:val="007E637A"/>
    <w:rsid w:val="007E64EF"/>
    <w:rsid w:val="007E6F7D"/>
    <w:rsid w:val="007F0E93"/>
    <w:rsid w:val="007F1B35"/>
    <w:rsid w:val="007F30A8"/>
    <w:rsid w:val="007F48E7"/>
    <w:rsid w:val="007F4F34"/>
    <w:rsid w:val="007F5F5D"/>
    <w:rsid w:val="007F7F98"/>
    <w:rsid w:val="00800F50"/>
    <w:rsid w:val="008015AC"/>
    <w:rsid w:val="00802951"/>
    <w:rsid w:val="008035D1"/>
    <w:rsid w:val="00804B2B"/>
    <w:rsid w:val="00804DB4"/>
    <w:rsid w:val="008053F5"/>
    <w:rsid w:val="008056C4"/>
    <w:rsid w:val="00807301"/>
    <w:rsid w:val="00810366"/>
    <w:rsid w:val="00810977"/>
    <w:rsid w:val="00810EBA"/>
    <w:rsid w:val="00811CA6"/>
    <w:rsid w:val="0081246E"/>
    <w:rsid w:val="008124BA"/>
    <w:rsid w:val="00812AE6"/>
    <w:rsid w:val="00813342"/>
    <w:rsid w:val="00814D1E"/>
    <w:rsid w:val="0081525F"/>
    <w:rsid w:val="00815814"/>
    <w:rsid w:val="00815C7F"/>
    <w:rsid w:val="008160CD"/>
    <w:rsid w:val="00816AD4"/>
    <w:rsid w:val="0081743F"/>
    <w:rsid w:val="00817E41"/>
    <w:rsid w:val="008219FE"/>
    <w:rsid w:val="008223B9"/>
    <w:rsid w:val="0082356A"/>
    <w:rsid w:val="0082367A"/>
    <w:rsid w:val="008265B3"/>
    <w:rsid w:val="00831561"/>
    <w:rsid w:val="00832E8D"/>
    <w:rsid w:val="008356CB"/>
    <w:rsid w:val="00835CF9"/>
    <w:rsid w:val="00836267"/>
    <w:rsid w:val="00840159"/>
    <w:rsid w:val="00840888"/>
    <w:rsid w:val="00840AE8"/>
    <w:rsid w:val="00841B19"/>
    <w:rsid w:val="00841B36"/>
    <w:rsid w:val="00841BC3"/>
    <w:rsid w:val="00841C20"/>
    <w:rsid w:val="00842036"/>
    <w:rsid w:val="00842240"/>
    <w:rsid w:val="0084252E"/>
    <w:rsid w:val="00842A93"/>
    <w:rsid w:val="00842B4F"/>
    <w:rsid w:val="00843D65"/>
    <w:rsid w:val="0084479E"/>
    <w:rsid w:val="008454E7"/>
    <w:rsid w:val="00846EC0"/>
    <w:rsid w:val="00847023"/>
    <w:rsid w:val="0084724D"/>
    <w:rsid w:val="00851188"/>
    <w:rsid w:val="00851435"/>
    <w:rsid w:val="00852F80"/>
    <w:rsid w:val="008543B9"/>
    <w:rsid w:val="00854D1B"/>
    <w:rsid w:val="00855258"/>
    <w:rsid w:val="0085571A"/>
    <w:rsid w:val="00855B2D"/>
    <w:rsid w:val="00855BE2"/>
    <w:rsid w:val="00856094"/>
    <w:rsid w:val="00862307"/>
    <w:rsid w:val="00864060"/>
    <w:rsid w:val="008640D8"/>
    <w:rsid w:val="008641DB"/>
    <w:rsid w:val="0086495A"/>
    <w:rsid w:val="00864D3B"/>
    <w:rsid w:val="00864D71"/>
    <w:rsid w:val="00865BCE"/>
    <w:rsid w:val="00866380"/>
    <w:rsid w:val="008671EE"/>
    <w:rsid w:val="00867B35"/>
    <w:rsid w:val="00871102"/>
    <w:rsid w:val="008723D3"/>
    <w:rsid w:val="0087384C"/>
    <w:rsid w:val="0087472B"/>
    <w:rsid w:val="00875BFA"/>
    <w:rsid w:val="00876B89"/>
    <w:rsid w:val="008776E7"/>
    <w:rsid w:val="00880192"/>
    <w:rsid w:val="00881091"/>
    <w:rsid w:val="008810B3"/>
    <w:rsid w:val="00883CA7"/>
    <w:rsid w:val="00883EF9"/>
    <w:rsid w:val="00884B04"/>
    <w:rsid w:val="00884B90"/>
    <w:rsid w:val="008850FB"/>
    <w:rsid w:val="0088691F"/>
    <w:rsid w:val="00886B19"/>
    <w:rsid w:val="008872D7"/>
    <w:rsid w:val="00890AB4"/>
    <w:rsid w:val="008920F4"/>
    <w:rsid w:val="00893265"/>
    <w:rsid w:val="0089412C"/>
    <w:rsid w:val="008945AE"/>
    <w:rsid w:val="008946A9"/>
    <w:rsid w:val="0089499A"/>
    <w:rsid w:val="00895C78"/>
    <w:rsid w:val="008A0834"/>
    <w:rsid w:val="008A0B7E"/>
    <w:rsid w:val="008A13F7"/>
    <w:rsid w:val="008A1575"/>
    <w:rsid w:val="008A2488"/>
    <w:rsid w:val="008A3977"/>
    <w:rsid w:val="008A513B"/>
    <w:rsid w:val="008A5561"/>
    <w:rsid w:val="008A5B6B"/>
    <w:rsid w:val="008A683F"/>
    <w:rsid w:val="008A6E79"/>
    <w:rsid w:val="008B08CE"/>
    <w:rsid w:val="008B0D16"/>
    <w:rsid w:val="008B3DBD"/>
    <w:rsid w:val="008B592C"/>
    <w:rsid w:val="008B7250"/>
    <w:rsid w:val="008B73A9"/>
    <w:rsid w:val="008B7431"/>
    <w:rsid w:val="008B7C74"/>
    <w:rsid w:val="008B7F41"/>
    <w:rsid w:val="008C29D1"/>
    <w:rsid w:val="008C37BA"/>
    <w:rsid w:val="008C37E2"/>
    <w:rsid w:val="008C4250"/>
    <w:rsid w:val="008C502A"/>
    <w:rsid w:val="008D046F"/>
    <w:rsid w:val="008D2A5D"/>
    <w:rsid w:val="008D436D"/>
    <w:rsid w:val="008D4F20"/>
    <w:rsid w:val="008D564D"/>
    <w:rsid w:val="008D597B"/>
    <w:rsid w:val="008E1D36"/>
    <w:rsid w:val="008E25F3"/>
    <w:rsid w:val="008E3052"/>
    <w:rsid w:val="008E342F"/>
    <w:rsid w:val="008E441B"/>
    <w:rsid w:val="008E701E"/>
    <w:rsid w:val="008E7904"/>
    <w:rsid w:val="008F1D5C"/>
    <w:rsid w:val="008F2A21"/>
    <w:rsid w:val="008F321A"/>
    <w:rsid w:val="008F477F"/>
    <w:rsid w:val="008F5535"/>
    <w:rsid w:val="008F66DC"/>
    <w:rsid w:val="008F71D5"/>
    <w:rsid w:val="008F7BF4"/>
    <w:rsid w:val="008F7EBC"/>
    <w:rsid w:val="008F7FA1"/>
    <w:rsid w:val="009006C7"/>
    <w:rsid w:val="009013DD"/>
    <w:rsid w:val="009015A2"/>
    <w:rsid w:val="0090341B"/>
    <w:rsid w:val="009041B4"/>
    <w:rsid w:val="00905894"/>
    <w:rsid w:val="00905BB0"/>
    <w:rsid w:val="00906C2B"/>
    <w:rsid w:val="00906FD1"/>
    <w:rsid w:val="00907262"/>
    <w:rsid w:val="00907A7A"/>
    <w:rsid w:val="009101CD"/>
    <w:rsid w:val="00910998"/>
    <w:rsid w:val="00911535"/>
    <w:rsid w:val="0091209B"/>
    <w:rsid w:val="00912879"/>
    <w:rsid w:val="00916C1D"/>
    <w:rsid w:val="0091725A"/>
    <w:rsid w:val="00920F1C"/>
    <w:rsid w:val="00921C29"/>
    <w:rsid w:val="00921C7F"/>
    <w:rsid w:val="00922921"/>
    <w:rsid w:val="00923D8E"/>
    <w:rsid w:val="00924521"/>
    <w:rsid w:val="009259FD"/>
    <w:rsid w:val="00926650"/>
    <w:rsid w:val="009269E5"/>
    <w:rsid w:val="00926F17"/>
    <w:rsid w:val="00931148"/>
    <w:rsid w:val="00931555"/>
    <w:rsid w:val="0093168D"/>
    <w:rsid w:val="00932622"/>
    <w:rsid w:val="00933825"/>
    <w:rsid w:val="00933F92"/>
    <w:rsid w:val="00934ECF"/>
    <w:rsid w:val="00935236"/>
    <w:rsid w:val="00936734"/>
    <w:rsid w:val="00936ABB"/>
    <w:rsid w:val="00936D43"/>
    <w:rsid w:val="00936F8A"/>
    <w:rsid w:val="009372F3"/>
    <w:rsid w:val="00940574"/>
    <w:rsid w:val="009408E8"/>
    <w:rsid w:val="0094283F"/>
    <w:rsid w:val="00944060"/>
    <w:rsid w:val="00944B2D"/>
    <w:rsid w:val="009455AF"/>
    <w:rsid w:val="00946896"/>
    <w:rsid w:val="00947290"/>
    <w:rsid w:val="00947A35"/>
    <w:rsid w:val="00950E97"/>
    <w:rsid w:val="0095147B"/>
    <w:rsid w:val="009533D0"/>
    <w:rsid w:val="00953400"/>
    <w:rsid w:val="009540D2"/>
    <w:rsid w:val="0095472B"/>
    <w:rsid w:val="00955B8E"/>
    <w:rsid w:val="0095702C"/>
    <w:rsid w:val="009573BE"/>
    <w:rsid w:val="009601E7"/>
    <w:rsid w:val="009602A5"/>
    <w:rsid w:val="00961323"/>
    <w:rsid w:val="009615BF"/>
    <w:rsid w:val="009629A9"/>
    <w:rsid w:val="00963355"/>
    <w:rsid w:val="009664F9"/>
    <w:rsid w:val="00966B74"/>
    <w:rsid w:val="00967631"/>
    <w:rsid w:val="009677C3"/>
    <w:rsid w:val="0097054A"/>
    <w:rsid w:val="00971BE2"/>
    <w:rsid w:val="00972EEB"/>
    <w:rsid w:val="00974BB9"/>
    <w:rsid w:val="00976A53"/>
    <w:rsid w:val="00976F34"/>
    <w:rsid w:val="0097718B"/>
    <w:rsid w:val="0097742C"/>
    <w:rsid w:val="0097771A"/>
    <w:rsid w:val="00980427"/>
    <w:rsid w:val="0098186E"/>
    <w:rsid w:val="009827FD"/>
    <w:rsid w:val="00982D4C"/>
    <w:rsid w:val="0098338D"/>
    <w:rsid w:val="009843F6"/>
    <w:rsid w:val="009844A0"/>
    <w:rsid w:val="00986888"/>
    <w:rsid w:val="00987476"/>
    <w:rsid w:val="009904E5"/>
    <w:rsid w:val="00990CF9"/>
    <w:rsid w:val="009912B4"/>
    <w:rsid w:val="0099194B"/>
    <w:rsid w:val="0099290D"/>
    <w:rsid w:val="009929A7"/>
    <w:rsid w:val="0099367A"/>
    <w:rsid w:val="0099394E"/>
    <w:rsid w:val="00993B74"/>
    <w:rsid w:val="009942CF"/>
    <w:rsid w:val="00994F8D"/>
    <w:rsid w:val="00996504"/>
    <w:rsid w:val="009967F5"/>
    <w:rsid w:val="00997555"/>
    <w:rsid w:val="009A1767"/>
    <w:rsid w:val="009A403F"/>
    <w:rsid w:val="009A41B6"/>
    <w:rsid w:val="009A4635"/>
    <w:rsid w:val="009A51F0"/>
    <w:rsid w:val="009A66D8"/>
    <w:rsid w:val="009A6C47"/>
    <w:rsid w:val="009A6C4E"/>
    <w:rsid w:val="009A6F54"/>
    <w:rsid w:val="009A7693"/>
    <w:rsid w:val="009A7F06"/>
    <w:rsid w:val="009B0B4F"/>
    <w:rsid w:val="009B0EA8"/>
    <w:rsid w:val="009B12A1"/>
    <w:rsid w:val="009B2450"/>
    <w:rsid w:val="009B6288"/>
    <w:rsid w:val="009B6324"/>
    <w:rsid w:val="009B645A"/>
    <w:rsid w:val="009B6B47"/>
    <w:rsid w:val="009B78F0"/>
    <w:rsid w:val="009C0FF6"/>
    <w:rsid w:val="009C1D92"/>
    <w:rsid w:val="009C2E06"/>
    <w:rsid w:val="009C3214"/>
    <w:rsid w:val="009C3839"/>
    <w:rsid w:val="009C3D76"/>
    <w:rsid w:val="009C4BED"/>
    <w:rsid w:val="009C5CBE"/>
    <w:rsid w:val="009C6019"/>
    <w:rsid w:val="009C67B7"/>
    <w:rsid w:val="009C68B7"/>
    <w:rsid w:val="009C7833"/>
    <w:rsid w:val="009C78B0"/>
    <w:rsid w:val="009C7D5E"/>
    <w:rsid w:val="009D0979"/>
    <w:rsid w:val="009D4239"/>
    <w:rsid w:val="009D4920"/>
    <w:rsid w:val="009D5966"/>
    <w:rsid w:val="009E08F1"/>
    <w:rsid w:val="009E09C0"/>
    <w:rsid w:val="009E1E78"/>
    <w:rsid w:val="009E310A"/>
    <w:rsid w:val="009E32B5"/>
    <w:rsid w:val="009E36A5"/>
    <w:rsid w:val="009E3DE1"/>
    <w:rsid w:val="009E474C"/>
    <w:rsid w:val="009E4A5D"/>
    <w:rsid w:val="009E4D06"/>
    <w:rsid w:val="009E4E38"/>
    <w:rsid w:val="009F029D"/>
    <w:rsid w:val="009F06E6"/>
    <w:rsid w:val="009F0B70"/>
    <w:rsid w:val="009F1461"/>
    <w:rsid w:val="009F1AC0"/>
    <w:rsid w:val="009F20C9"/>
    <w:rsid w:val="009F23DD"/>
    <w:rsid w:val="009F250C"/>
    <w:rsid w:val="009F3122"/>
    <w:rsid w:val="009F3604"/>
    <w:rsid w:val="009F4397"/>
    <w:rsid w:val="009F6462"/>
    <w:rsid w:val="009F71AC"/>
    <w:rsid w:val="009F71EF"/>
    <w:rsid w:val="009F7A4C"/>
    <w:rsid w:val="00A002AF"/>
    <w:rsid w:val="00A00DFD"/>
    <w:rsid w:val="00A01BCC"/>
    <w:rsid w:val="00A02389"/>
    <w:rsid w:val="00A024F5"/>
    <w:rsid w:val="00A03166"/>
    <w:rsid w:val="00A033D0"/>
    <w:rsid w:val="00A037F7"/>
    <w:rsid w:val="00A03DFE"/>
    <w:rsid w:val="00A03FA6"/>
    <w:rsid w:val="00A042E5"/>
    <w:rsid w:val="00A046E5"/>
    <w:rsid w:val="00A05AF5"/>
    <w:rsid w:val="00A05EE3"/>
    <w:rsid w:val="00A05FB0"/>
    <w:rsid w:val="00A118FC"/>
    <w:rsid w:val="00A11E29"/>
    <w:rsid w:val="00A15293"/>
    <w:rsid w:val="00A15376"/>
    <w:rsid w:val="00A17FC1"/>
    <w:rsid w:val="00A20604"/>
    <w:rsid w:val="00A20AD7"/>
    <w:rsid w:val="00A20E04"/>
    <w:rsid w:val="00A21199"/>
    <w:rsid w:val="00A21947"/>
    <w:rsid w:val="00A22E86"/>
    <w:rsid w:val="00A2504B"/>
    <w:rsid w:val="00A2545B"/>
    <w:rsid w:val="00A26A5B"/>
    <w:rsid w:val="00A27512"/>
    <w:rsid w:val="00A27590"/>
    <w:rsid w:val="00A27CDF"/>
    <w:rsid w:val="00A30B6B"/>
    <w:rsid w:val="00A31334"/>
    <w:rsid w:val="00A323CC"/>
    <w:rsid w:val="00A3432C"/>
    <w:rsid w:val="00A3502E"/>
    <w:rsid w:val="00A35246"/>
    <w:rsid w:val="00A405C9"/>
    <w:rsid w:val="00A40ED8"/>
    <w:rsid w:val="00A41DA9"/>
    <w:rsid w:val="00A42B13"/>
    <w:rsid w:val="00A42D20"/>
    <w:rsid w:val="00A43A9C"/>
    <w:rsid w:val="00A441FA"/>
    <w:rsid w:val="00A4437A"/>
    <w:rsid w:val="00A45CB4"/>
    <w:rsid w:val="00A46069"/>
    <w:rsid w:val="00A470FE"/>
    <w:rsid w:val="00A519F1"/>
    <w:rsid w:val="00A522C0"/>
    <w:rsid w:val="00A56108"/>
    <w:rsid w:val="00A573C0"/>
    <w:rsid w:val="00A574BA"/>
    <w:rsid w:val="00A60BA3"/>
    <w:rsid w:val="00A640F1"/>
    <w:rsid w:val="00A6470C"/>
    <w:rsid w:val="00A6541A"/>
    <w:rsid w:val="00A6545D"/>
    <w:rsid w:val="00A655A3"/>
    <w:rsid w:val="00A66540"/>
    <w:rsid w:val="00A66A4E"/>
    <w:rsid w:val="00A6788F"/>
    <w:rsid w:val="00A70302"/>
    <w:rsid w:val="00A70A39"/>
    <w:rsid w:val="00A724BE"/>
    <w:rsid w:val="00A74373"/>
    <w:rsid w:val="00A7482C"/>
    <w:rsid w:val="00A76ED5"/>
    <w:rsid w:val="00A76F8A"/>
    <w:rsid w:val="00A77804"/>
    <w:rsid w:val="00A77DB9"/>
    <w:rsid w:val="00A805E0"/>
    <w:rsid w:val="00A80C33"/>
    <w:rsid w:val="00A8135C"/>
    <w:rsid w:val="00A814C3"/>
    <w:rsid w:val="00A820B4"/>
    <w:rsid w:val="00A82963"/>
    <w:rsid w:val="00A84B0A"/>
    <w:rsid w:val="00A85C5A"/>
    <w:rsid w:val="00A8751C"/>
    <w:rsid w:val="00A879D7"/>
    <w:rsid w:val="00A90D0D"/>
    <w:rsid w:val="00A90EA5"/>
    <w:rsid w:val="00A92439"/>
    <w:rsid w:val="00A92654"/>
    <w:rsid w:val="00A92B49"/>
    <w:rsid w:val="00A93B27"/>
    <w:rsid w:val="00A94BCD"/>
    <w:rsid w:val="00A95C6A"/>
    <w:rsid w:val="00A971B2"/>
    <w:rsid w:val="00A978CE"/>
    <w:rsid w:val="00AA06FD"/>
    <w:rsid w:val="00AA0CA4"/>
    <w:rsid w:val="00AA18C9"/>
    <w:rsid w:val="00AA3494"/>
    <w:rsid w:val="00AA4517"/>
    <w:rsid w:val="00AA53D7"/>
    <w:rsid w:val="00AA5504"/>
    <w:rsid w:val="00AA5E5D"/>
    <w:rsid w:val="00AA6A7C"/>
    <w:rsid w:val="00AA6EA8"/>
    <w:rsid w:val="00AA738E"/>
    <w:rsid w:val="00AB1574"/>
    <w:rsid w:val="00AB1B56"/>
    <w:rsid w:val="00AB2622"/>
    <w:rsid w:val="00AB2CD8"/>
    <w:rsid w:val="00AB3B5D"/>
    <w:rsid w:val="00AB4390"/>
    <w:rsid w:val="00AB49B8"/>
    <w:rsid w:val="00AB6096"/>
    <w:rsid w:val="00AB7EF5"/>
    <w:rsid w:val="00AB7F3F"/>
    <w:rsid w:val="00AC0A16"/>
    <w:rsid w:val="00AC4E87"/>
    <w:rsid w:val="00AC50F6"/>
    <w:rsid w:val="00AC78AF"/>
    <w:rsid w:val="00AD0B32"/>
    <w:rsid w:val="00AD0E99"/>
    <w:rsid w:val="00AD1139"/>
    <w:rsid w:val="00AD13C5"/>
    <w:rsid w:val="00AD1F5D"/>
    <w:rsid w:val="00AD2225"/>
    <w:rsid w:val="00AD23F5"/>
    <w:rsid w:val="00AD2FAB"/>
    <w:rsid w:val="00AD301D"/>
    <w:rsid w:val="00AD4253"/>
    <w:rsid w:val="00AD6A99"/>
    <w:rsid w:val="00AD70E3"/>
    <w:rsid w:val="00AD7189"/>
    <w:rsid w:val="00AD74DD"/>
    <w:rsid w:val="00AE042C"/>
    <w:rsid w:val="00AE175A"/>
    <w:rsid w:val="00AE3A8C"/>
    <w:rsid w:val="00AE4178"/>
    <w:rsid w:val="00AE454F"/>
    <w:rsid w:val="00AE4812"/>
    <w:rsid w:val="00AE5104"/>
    <w:rsid w:val="00AE53B8"/>
    <w:rsid w:val="00AE5843"/>
    <w:rsid w:val="00AE5B26"/>
    <w:rsid w:val="00AE65E1"/>
    <w:rsid w:val="00AE67FA"/>
    <w:rsid w:val="00AE6B1E"/>
    <w:rsid w:val="00AE6CB1"/>
    <w:rsid w:val="00AF0342"/>
    <w:rsid w:val="00AF0BCB"/>
    <w:rsid w:val="00AF0C8F"/>
    <w:rsid w:val="00AF15DB"/>
    <w:rsid w:val="00AF1B2E"/>
    <w:rsid w:val="00AF1E31"/>
    <w:rsid w:val="00AF21AB"/>
    <w:rsid w:val="00AF2AED"/>
    <w:rsid w:val="00AF2DDF"/>
    <w:rsid w:val="00AF351D"/>
    <w:rsid w:val="00AF35E4"/>
    <w:rsid w:val="00AF392B"/>
    <w:rsid w:val="00AF4834"/>
    <w:rsid w:val="00AF5420"/>
    <w:rsid w:val="00AF5EC3"/>
    <w:rsid w:val="00AF6859"/>
    <w:rsid w:val="00AF78D8"/>
    <w:rsid w:val="00AF7F31"/>
    <w:rsid w:val="00B00C88"/>
    <w:rsid w:val="00B00F30"/>
    <w:rsid w:val="00B017E0"/>
    <w:rsid w:val="00B02022"/>
    <w:rsid w:val="00B028D7"/>
    <w:rsid w:val="00B030DA"/>
    <w:rsid w:val="00B03886"/>
    <w:rsid w:val="00B03EC6"/>
    <w:rsid w:val="00B040C7"/>
    <w:rsid w:val="00B04861"/>
    <w:rsid w:val="00B0509D"/>
    <w:rsid w:val="00B063C0"/>
    <w:rsid w:val="00B064B6"/>
    <w:rsid w:val="00B11371"/>
    <w:rsid w:val="00B114A4"/>
    <w:rsid w:val="00B12B00"/>
    <w:rsid w:val="00B14221"/>
    <w:rsid w:val="00B1446B"/>
    <w:rsid w:val="00B15DDA"/>
    <w:rsid w:val="00B163BB"/>
    <w:rsid w:val="00B169C2"/>
    <w:rsid w:val="00B16FE6"/>
    <w:rsid w:val="00B17859"/>
    <w:rsid w:val="00B21533"/>
    <w:rsid w:val="00B25BEE"/>
    <w:rsid w:val="00B303F8"/>
    <w:rsid w:val="00B304D5"/>
    <w:rsid w:val="00B317B5"/>
    <w:rsid w:val="00B3185F"/>
    <w:rsid w:val="00B33E0D"/>
    <w:rsid w:val="00B347B5"/>
    <w:rsid w:val="00B35B90"/>
    <w:rsid w:val="00B374E8"/>
    <w:rsid w:val="00B40BE2"/>
    <w:rsid w:val="00B427F1"/>
    <w:rsid w:val="00B44244"/>
    <w:rsid w:val="00B44A5F"/>
    <w:rsid w:val="00B44A63"/>
    <w:rsid w:val="00B50940"/>
    <w:rsid w:val="00B5254A"/>
    <w:rsid w:val="00B52CB8"/>
    <w:rsid w:val="00B53035"/>
    <w:rsid w:val="00B53997"/>
    <w:rsid w:val="00B5409E"/>
    <w:rsid w:val="00B55E0D"/>
    <w:rsid w:val="00B57222"/>
    <w:rsid w:val="00B6115B"/>
    <w:rsid w:val="00B61D90"/>
    <w:rsid w:val="00B61F27"/>
    <w:rsid w:val="00B62187"/>
    <w:rsid w:val="00B62619"/>
    <w:rsid w:val="00B62877"/>
    <w:rsid w:val="00B628C6"/>
    <w:rsid w:val="00B637EF"/>
    <w:rsid w:val="00B65D1D"/>
    <w:rsid w:val="00B671D9"/>
    <w:rsid w:val="00B67414"/>
    <w:rsid w:val="00B70732"/>
    <w:rsid w:val="00B726E9"/>
    <w:rsid w:val="00B73D4D"/>
    <w:rsid w:val="00B74097"/>
    <w:rsid w:val="00B76673"/>
    <w:rsid w:val="00B76CE4"/>
    <w:rsid w:val="00B823DF"/>
    <w:rsid w:val="00B83A23"/>
    <w:rsid w:val="00B83EC7"/>
    <w:rsid w:val="00B8457D"/>
    <w:rsid w:val="00B84D31"/>
    <w:rsid w:val="00B84DA1"/>
    <w:rsid w:val="00B8510B"/>
    <w:rsid w:val="00B85473"/>
    <w:rsid w:val="00B863B6"/>
    <w:rsid w:val="00B87B49"/>
    <w:rsid w:val="00B902C6"/>
    <w:rsid w:val="00B9042C"/>
    <w:rsid w:val="00B905DC"/>
    <w:rsid w:val="00B90756"/>
    <w:rsid w:val="00B908ED"/>
    <w:rsid w:val="00B9136C"/>
    <w:rsid w:val="00B91A9D"/>
    <w:rsid w:val="00B91CEB"/>
    <w:rsid w:val="00B91E59"/>
    <w:rsid w:val="00B93A8E"/>
    <w:rsid w:val="00B93D2B"/>
    <w:rsid w:val="00B9476D"/>
    <w:rsid w:val="00B96839"/>
    <w:rsid w:val="00B96FDC"/>
    <w:rsid w:val="00BA0D04"/>
    <w:rsid w:val="00BA106B"/>
    <w:rsid w:val="00BA1995"/>
    <w:rsid w:val="00BA4486"/>
    <w:rsid w:val="00BA5549"/>
    <w:rsid w:val="00BA57B4"/>
    <w:rsid w:val="00BA6B6E"/>
    <w:rsid w:val="00BB040A"/>
    <w:rsid w:val="00BB0929"/>
    <w:rsid w:val="00BB1006"/>
    <w:rsid w:val="00BB1211"/>
    <w:rsid w:val="00BB31E4"/>
    <w:rsid w:val="00BB5109"/>
    <w:rsid w:val="00BB5198"/>
    <w:rsid w:val="00BB5291"/>
    <w:rsid w:val="00BB5636"/>
    <w:rsid w:val="00BB65F8"/>
    <w:rsid w:val="00BC1E5F"/>
    <w:rsid w:val="00BC34CD"/>
    <w:rsid w:val="00BC5EF5"/>
    <w:rsid w:val="00BC62C2"/>
    <w:rsid w:val="00BC6A92"/>
    <w:rsid w:val="00BC79C6"/>
    <w:rsid w:val="00BD0120"/>
    <w:rsid w:val="00BD0DDC"/>
    <w:rsid w:val="00BD3239"/>
    <w:rsid w:val="00BD3384"/>
    <w:rsid w:val="00BD3860"/>
    <w:rsid w:val="00BD3DD9"/>
    <w:rsid w:val="00BD4EB5"/>
    <w:rsid w:val="00BD540F"/>
    <w:rsid w:val="00BD5FE0"/>
    <w:rsid w:val="00BD6033"/>
    <w:rsid w:val="00BD6B60"/>
    <w:rsid w:val="00BD71B2"/>
    <w:rsid w:val="00BD73B6"/>
    <w:rsid w:val="00BE0D7E"/>
    <w:rsid w:val="00BE142D"/>
    <w:rsid w:val="00BE1D63"/>
    <w:rsid w:val="00BE2BD6"/>
    <w:rsid w:val="00BE2C3E"/>
    <w:rsid w:val="00BE5127"/>
    <w:rsid w:val="00BE53FE"/>
    <w:rsid w:val="00BE6C34"/>
    <w:rsid w:val="00BE6EF0"/>
    <w:rsid w:val="00BE796A"/>
    <w:rsid w:val="00BE7C26"/>
    <w:rsid w:val="00BE7DE6"/>
    <w:rsid w:val="00BE7E36"/>
    <w:rsid w:val="00BF0A1A"/>
    <w:rsid w:val="00BF0E97"/>
    <w:rsid w:val="00BF1B90"/>
    <w:rsid w:val="00BF2984"/>
    <w:rsid w:val="00BF31C2"/>
    <w:rsid w:val="00BF3279"/>
    <w:rsid w:val="00BF4C48"/>
    <w:rsid w:val="00BF4D0C"/>
    <w:rsid w:val="00BF4E5F"/>
    <w:rsid w:val="00BF5122"/>
    <w:rsid w:val="00BF5430"/>
    <w:rsid w:val="00BF6221"/>
    <w:rsid w:val="00BF62C7"/>
    <w:rsid w:val="00BF62D7"/>
    <w:rsid w:val="00BF6C34"/>
    <w:rsid w:val="00BF7258"/>
    <w:rsid w:val="00C0005F"/>
    <w:rsid w:val="00C00BA3"/>
    <w:rsid w:val="00C01846"/>
    <w:rsid w:val="00C02147"/>
    <w:rsid w:val="00C02E8B"/>
    <w:rsid w:val="00C02F82"/>
    <w:rsid w:val="00C0319D"/>
    <w:rsid w:val="00C035A5"/>
    <w:rsid w:val="00C038ED"/>
    <w:rsid w:val="00C04993"/>
    <w:rsid w:val="00C056EF"/>
    <w:rsid w:val="00C05E4D"/>
    <w:rsid w:val="00C0680F"/>
    <w:rsid w:val="00C06FDF"/>
    <w:rsid w:val="00C070EC"/>
    <w:rsid w:val="00C072EA"/>
    <w:rsid w:val="00C123C2"/>
    <w:rsid w:val="00C13111"/>
    <w:rsid w:val="00C1643B"/>
    <w:rsid w:val="00C20140"/>
    <w:rsid w:val="00C21312"/>
    <w:rsid w:val="00C21570"/>
    <w:rsid w:val="00C220A8"/>
    <w:rsid w:val="00C238A1"/>
    <w:rsid w:val="00C23C24"/>
    <w:rsid w:val="00C2417F"/>
    <w:rsid w:val="00C24E22"/>
    <w:rsid w:val="00C251A5"/>
    <w:rsid w:val="00C25779"/>
    <w:rsid w:val="00C25F02"/>
    <w:rsid w:val="00C300AF"/>
    <w:rsid w:val="00C319D7"/>
    <w:rsid w:val="00C31AE7"/>
    <w:rsid w:val="00C31F5C"/>
    <w:rsid w:val="00C3250A"/>
    <w:rsid w:val="00C32DBA"/>
    <w:rsid w:val="00C3385F"/>
    <w:rsid w:val="00C33B73"/>
    <w:rsid w:val="00C33CA6"/>
    <w:rsid w:val="00C3493A"/>
    <w:rsid w:val="00C3508F"/>
    <w:rsid w:val="00C35A11"/>
    <w:rsid w:val="00C367C9"/>
    <w:rsid w:val="00C419BB"/>
    <w:rsid w:val="00C42276"/>
    <w:rsid w:val="00C4364F"/>
    <w:rsid w:val="00C43977"/>
    <w:rsid w:val="00C44D9A"/>
    <w:rsid w:val="00C44DBA"/>
    <w:rsid w:val="00C44FC2"/>
    <w:rsid w:val="00C4530A"/>
    <w:rsid w:val="00C4558A"/>
    <w:rsid w:val="00C458C2"/>
    <w:rsid w:val="00C45DDD"/>
    <w:rsid w:val="00C50077"/>
    <w:rsid w:val="00C50147"/>
    <w:rsid w:val="00C51169"/>
    <w:rsid w:val="00C540EC"/>
    <w:rsid w:val="00C547E9"/>
    <w:rsid w:val="00C55CC5"/>
    <w:rsid w:val="00C57126"/>
    <w:rsid w:val="00C579C3"/>
    <w:rsid w:val="00C57E76"/>
    <w:rsid w:val="00C57F9D"/>
    <w:rsid w:val="00C60FD3"/>
    <w:rsid w:val="00C615AF"/>
    <w:rsid w:val="00C61A10"/>
    <w:rsid w:val="00C61ADF"/>
    <w:rsid w:val="00C6389D"/>
    <w:rsid w:val="00C6433E"/>
    <w:rsid w:val="00C65B6B"/>
    <w:rsid w:val="00C65C41"/>
    <w:rsid w:val="00C675AD"/>
    <w:rsid w:val="00C67B07"/>
    <w:rsid w:val="00C67E1C"/>
    <w:rsid w:val="00C708D1"/>
    <w:rsid w:val="00C714EB"/>
    <w:rsid w:val="00C733FB"/>
    <w:rsid w:val="00C73526"/>
    <w:rsid w:val="00C73A08"/>
    <w:rsid w:val="00C73F34"/>
    <w:rsid w:val="00C741C0"/>
    <w:rsid w:val="00C74D46"/>
    <w:rsid w:val="00C76D98"/>
    <w:rsid w:val="00C7705F"/>
    <w:rsid w:val="00C77A65"/>
    <w:rsid w:val="00C8023D"/>
    <w:rsid w:val="00C82E2C"/>
    <w:rsid w:val="00C83A12"/>
    <w:rsid w:val="00C85030"/>
    <w:rsid w:val="00C86280"/>
    <w:rsid w:val="00C911D4"/>
    <w:rsid w:val="00C91787"/>
    <w:rsid w:val="00C92B9F"/>
    <w:rsid w:val="00C93EE9"/>
    <w:rsid w:val="00C94209"/>
    <w:rsid w:val="00C947AB"/>
    <w:rsid w:val="00C948DC"/>
    <w:rsid w:val="00C951D2"/>
    <w:rsid w:val="00C9558C"/>
    <w:rsid w:val="00C95C51"/>
    <w:rsid w:val="00C96429"/>
    <w:rsid w:val="00C97A04"/>
    <w:rsid w:val="00CA0AA2"/>
    <w:rsid w:val="00CA3B7A"/>
    <w:rsid w:val="00CA4A73"/>
    <w:rsid w:val="00CA4E07"/>
    <w:rsid w:val="00CA5462"/>
    <w:rsid w:val="00CA5513"/>
    <w:rsid w:val="00CA698D"/>
    <w:rsid w:val="00CB0313"/>
    <w:rsid w:val="00CB064D"/>
    <w:rsid w:val="00CB1358"/>
    <w:rsid w:val="00CB294F"/>
    <w:rsid w:val="00CB3645"/>
    <w:rsid w:val="00CB444A"/>
    <w:rsid w:val="00CB773E"/>
    <w:rsid w:val="00CC06F3"/>
    <w:rsid w:val="00CC0CCE"/>
    <w:rsid w:val="00CC11A3"/>
    <w:rsid w:val="00CC1BD1"/>
    <w:rsid w:val="00CC2D8C"/>
    <w:rsid w:val="00CC49A6"/>
    <w:rsid w:val="00CC6548"/>
    <w:rsid w:val="00CC6B39"/>
    <w:rsid w:val="00CC77C7"/>
    <w:rsid w:val="00CD0669"/>
    <w:rsid w:val="00CD0C70"/>
    <w:rsid w:val="00CD0D82"/>
    <w:rsid w:val="00CD1EAF"/>
    <w:rsid w:val="00CD2469"/>
    <w:rsid w:val="00CD2DD6"/>
    <w:rsid w:val="00CD31BC"/>
    <w:rsid w:val="00CD35A4"/>
    <w:rsid w:val="00CD3FA2"/>
    <w:rsid w:val="00CD49F4"/>
    <w:rsid w:val="00CD5133"/>
    <w:rsid w:val="00CD759E"/>
    <w:rsid w:val="00CE18D6"/>
    <w:rsid w:val="00CE1999"/>
    <w:rsid w:val="00CE3398"/>
    <w:rsid w:val="00CE4FC4"/>
    <w:rsid w:val="00CE60CC"/>
    <w:rsid w:val="00CE64DF"/>
    <w:rsid w:val="00CE658F"/>
    <w:rsid w:val="00CE6C98"/>
    <w:rsid w:val="00CE6D36"/>
    <w:rsid w:val="00CE7373"/>
    <w:rsid w:val="00CF0958"/>
    <w:rsid w:val="00CF0E5E"/>
    <w:rsid w:val="00CF1554"/>
    <w:rsid w:val="00CF27AC"/>
    <w:rsid w:val="00CF4DBF"/>
    <w:rsid w:val="00CF538F"/>
    <w:rsid w:val="00CF55B6"/>
    <w:rsid w:val="00CF6DBA"/>
    <w:rsid w:val="00D000DF"/>
    <w:rsid w:val="00D00DEE"/>
    <w:rsid w:val="00D019B7"/>
    <w:rsid w:val="00D01CD9"/>
    <w:rsid w:val="00D028C5"/>
    <w:rsid w:val="00D03066"/>
    <w:rsid w:val="00D0374C"/>
    <w:rsid w:val="00D03B98"/>
    <w:rsid w:val="00D043AB"/>
    <w:rsid w:val="00D04A3A"/>
    <w:rsid w:val="00D04A7C"/>
    <w:rsid w:val="00D04B55"/>
    <w:rsid w:val="00D05208"/>
    <w:rsid w:val="00D06E43"/>
    <w:rsid w:val="00D101AF"/>
    <w:rsid w:val="00D10E28"/>
    <w:rsid w:val="00D11C6F"/>
    <w:rsid w:val="00D155E0"/>
    <w:rsid w:val="00D15CBD"/>
    <w:rsid w:val="00D17519"/>
    <w:rsid w:val="00D17D74"/>
    <w:rsid w:val="00D23C47"/>
    <w:rsid w:val="00D25147"/>
    <w:rsid w:val="00D2574D"/>
    <w:rsid w:val="00D25E85"/>
    <w:rsid w:val="00D2686D"/>
    <w:rsid w:val="00D302B5"/>
    <w:rsid w:val="00D3054C"/>
    <w:rsid w:val="00D3067E"/>
    <w:rsid w:val="00D3144C"/>
    <w:rsid w:val="00D31A69"/>
    <w:rsid w:val="00D32892"/>
    <w:rsid w:val="00D32F33"/>
    <w:rsid w:val="00D33FB4"/>
    <w:rsid w:val="00D33FD1"/>
    <w:rsid w:val="00D34ECE"/>
    <w:rsid w:val="00D34F83"/>
    <w:rsid w:val="00D36A73"/>
    <w:rsid w:val="00D404EA"/>
    <w:rsid w:val="00D40E39"/>
    <w:rsid w:val="00D40EBF"/>
    <w:rsid w:val="00D42B6B"/>
    <w:rsid w:val="00D42E01"/>
    <w:rsid w:val="00D43521"/>
    <w:rsid w:val="00D442BA"/>
    <w:rsid w:val="00D446EA"/>
    <w:rsid w:val="00D44768"/>
    <w:rsid w:val="00D4559C"/>
    <w:rsid w:val="00D4624C"/>
    <w:rsid w:val="00D510DB"/>
    <w:rsid w:val="00D51176"/>
    <w:rsid w:val="00D51221"/>
    <w:rsid w:val="00D51774"/>
    <w:rsid w:val="00D51E40"/>
    <w:rsid w:val="00D53B4C"/>
    <w:rsid w:val="00D54DC2"/>
    <w:rsid w:val="00D5531B"/>
    <w:rsid w:val="00D559E1"/>
    <w:rsid w:val="00D56079"/>
    <w:rsid w:val="00D57611"/>
    <w:rsid w:val="00D57AC5"/>
    <w:rsid w:val="00D60DB7"/>
    <w:rsid w:val="00D61814"/>
    <w:rsid w:val="00D61BF0"/>
    <w:rsid w:val="00D6241D"/>
    <w:rsid w:val="00D62F5C"/>
    <w:rsid w:val="00D644BC"/>
    <w:rsid w:val="00D64850"/>
    <w:rsid w:val="00D65918"/>
    <w:rsid w:val="00D65C1B"/>
    <w:rsid w:val="00D66B9A"/>
    <w:rsid w:val="00D702DB"/>
    <w:rsid w:val="00D7066F"/>
    <w:rsid w:val="00D71754"/>
    <w:rsid w:val="00D71F4F"/>
    <w:rsid w:val="00D720F0"/>
    <w:rsid w:val="00D72D39"/>
    <w:rsid w:val="00D75B93"/>
    <w:rsid w:val="00D75FCC"/>
    <w:rsid w:val="00D768EA"/>
    <w:rsid w:val="00D77305"/>
    <w:rsid w:val="00D77B30"/>
    <w:rsid w:val="00D803A4"/>
    <w:rsid w:val="00D808DC"/>
    <w:rsid w:val="00D814D4"/>
    <w:rsid w:val="00D82346"/>
    <w:rsid w:val="00D83022"/>
    <w:rsid w:val="00D83DC9"/>
    <w:rsid w:val="00D83E66"/>
    <w:rsid w:val="00D8481B"/>
    <w:rsid w:val="00D85DC8"/>
    <w:rsid w:val="00D85DED"/>
    <w:rsid w:val="00D87015"/>
    <w:rsid w:val="00D870D7"/>
    <w:rsid w:val="00D87BDE"/>
    <w:rsid w:val="00D904DD"/>
    <w:rsid w:val="00D90FC8"/>
    <w:rsid w:val="00D9180B"/>
    <w:rsid w:val="00D918B7"/>
    <w:rsid w:val="00D92299"/>
    <w:rsid w:val="00D92461"/>
    <w:rsid w:val="00D92F12"/>
    <w:rsid w:val="00D93273"/>
    <w:rsid w:val="00D93C6F"/>
    <w:rsid w:val="00D9491A"/>
    <w:rsid w:val="00D94C41"/>
    <w:rsid w:val="00D9554E"/>
    <w:rsid w:val="00DA06D8"/>
    <w:rsid w:val="00DA1580"/>
    <w:rsid w:val="00DA27ED"/>
    <w:rsid w:val="00DA35C5"/>
    <w:rsid w:val="00DA361A"/>
    <w:rsid w:val="00DA377B"/>
    <w:rsid w:val="00DA4A8C"/>
    <w:rsid w:val="00DA5D35"/>
    <w:rsid w:val="00DA6054"/>
    <w:rsid w:val="00DA6C67"/>
    <w:rsid w:val="00DA79B0"/>
    <w:rsid w:val="00DB1277"/>
    <w:rsid w:val="00DB40C8"/>
    <w:rsid w:val="00DB4668"/>
    <w:rsid w:val="00DB6887"/>
    <w:rsid w:val="00DC07AB"/>
    <w:rsid w:val="00DC1564"/>
    <w:rsid w:val="00DC44D0"/>
    <w:rsid w:val="00DD03F3"/>
    <w:rsid w:val="00DD16FB"/>
    <w:rsid w:val="00DD19AD"/>
    <w:rsid w:val="00DD318E"/>
    <w:rsid w:val="00DD3C8F"/>
    <w:rsid w:val="00DD462D"/>
    <w:rsid w:val="00DD558D"/>
    <w:rsid w:val="00DD5958"/>
    <w:rsid w:val="00DD7DE4"/>
    <w:rsid w:val="00DE0005"/>
    <w:rsid w:val="00DE0503"/>
    <w:rsid w:val="00DE06C8"/>
    <w:rsid w:val="00DE1844"/>
    <w:rsid w:val="00DE2009"/>
    <w:rsid w:val="00DE3EF7"/>
    <w:rsid w:val="00DE5695"/>
    <w:rsid w:val="00DE74B7"/>
    <w:rsid w:val="00DE7EC1"/>
    <w:rsid w:val="00DF2EA2"/>
    <w:rsid w:val="00DF3B7F"/>
    <w:rsid w:val="00DF4566"/>
    <w:rsid w:val="00DF5122"/>
    <w:rsid w:val="00DF514C"/>
    <w:rsid w:val="00DF67CF"/>
    <w:rsid w:val="00DF6F8E"/>
    <w:rsid w:val="00DF7518"/>
    <w:rsid w:val="00E009AC"/>
    <w:rsid w:val="00E00AE2"/>
    <w:rsid w:val="00E00F25"/>
    <w:rsid w:val="00E0299D"/>
    <w:rsid w:val="00E031B2"/>
    <w:rsid w:val="00E043DE"/>
    <w:rsid w:val="00E04B40"/>
    <w:rsid w:val="00E07049"/>
    <w:rsid w:val="00E07160"/>
    <w:rsid w:val="00E07FBB"/>
    <w:rsid w:val="00E10003"/>
    <w:rsid w:val="00E10166"/>
    <w:rsid w:val="00E116EC"/>
    <w:rsid w:val="00E11E08"/>
    <w:rsid w:val="00E13815"/>
    <w:rsid w:val="00E14978"/>
    <w:rsid w:val="00E1506D"/>
    <w:rsid w:val="00E15745"/>
    <w:rsid w:val="00E1781C"/>
    <w:rsid w:val="00E17F42"/>
    <w:rsid w:val="00E20EBF"/>
    <w:rsid w:val="00E21095"/>
    <w:rsid w:val="00E21CFD"/>
    <w:rsid w:val="00E21F9B"/>
    <w:rsid w:val="00E220CB"/>
    <w:rsid w:val="00E2214A"/>
    <w:rsid w:val="00E226EC"/>
    <w:rsid w:val="00E230F2"/>
    <w:rsid w:val="00E2362C"/>
    <w:rsid w:val="00E24C04"/>
    <w:rsid w:val="00E24E42"/>
    <w:rsid w:val="00E25054"/>
    <w:rsid w:val="00E26FC1"/>
    <w:rsid w:val="00E27894"/>
    <w:rsid w:val="00E31BF1"/>
    <w:rsid w:val="00E33399"/>
    <w:rsid w:val="00E33863"/>
    <w:rsid w:val="00E33DEE"/>
    <w:rsid w:val="00E34ACE"/>
    <w:rsid w:val="00E35DF0"/>
    <w:rsid w:val="00E37470"/>
    <w:rsid w:val="00E3753F"/>
    <w:rsid w:val="00E40511"/>
    <w:rsid w:val="00E4175B"/>
    <w:rsid w:val="00E41AFA"/>
    <w:rsid w:val="00E4303C"/>
    <w:rsid w:val="00E43657"/>
    <w:rsid w:val="00E44532"/>
    <w:rsid w:val="00E446E9"/>
    <w:rsid w:val="00E44DDE"/>
    <w:rsid w:val="00E44F69"/>
    <w:rsid w:val="00E456EF"/>
    <w:rsid w:val="00E462A1"/>
    <w:rsid w:val="00E462FC"/>
    <w:rsid w:val="00E47230"/>
    <w:rsid w:val="00E47AB5"/>
    <w:rsid w:val="00E50DA3"/>
    <w:rsid w:val="00E5155D"/>
    <w:rsid w:val="00E52D63"/>
    <w:rsid w:val="00E53389"/>
    <w:rsid w:val="00E53409"/>
    <w:rsid w:val="00E554EB"/>
    <w:rsid w:val="00E55789"/>
    <w:rsid w:val="00E55D18"/>
    <w:rsid w:val="00E563CB"/>
    <w:rsid w:val="00E577C3"/>
    <w:rsid w:val="00E57C41"/>
    <w:rsid w:val="00E60A2E"/>
    <w:rsid w:val="00E61D36"/>
    <w:rsid w:val="00E638F8"/>
    <w:rsid w:val="00E63F39"/>
    <w:rsid w:val="00E640AE"/>
    <w:rsid w:val="00E640E4"/>
    <w:rsid w:val="00E64D2C"/>
    <w:rsid w:val="00E6516E"/>
    <w:rsid w:val="00E65366"/>
    <w:rsid w:val="00E66883"/>
    <w:rsid w:val="00E66C95"/>
    <w:rsid w:val="00E66F38"/>
    <w:rsid w:val="00E72A35"/>
    <w:rsid w:val="00E77151"/>
    <w:rsid w:val="00E80AAD"/>
    <w:rsid w:val="00E80C31"/>
    <w:rsid w:val="00E81ADE"/>
    <w:rsid w:val="00E81FAB"/>
    <w:rsid w:val="00E83586"/>
    <w:rsid w:val="00E84369"/>
    <w:rsid w:val="00E85510"/>
    <w:rsid w:val="00E8621E"/>
    <w:rsid w:val="00E86645"/>
    <w:rsid w:val="00E86EBD"/>
    <w:rsid w:val="00E876BE"/>
    <w:rsid w:val="00E877A0"/>
    <w:rsid w:val="00E907EC"/>
    <w:rsid w:val="00E915E5"/>
    <w:rsid w:val="00E94BCC"/>
    <w:rsid w:val="00E9582F"/>
    <w:rsid w:val="00E96115"/>
    <w:rsid w:val="00E96EEB"/>
    <w:rsid w:val="00E97D28"/>
    <w:rsid w:val="00EA1177"/>
    <w:rsid w:val="00EA1FC3"/>
    <w:rsid w:val="00EA206F"/>
    <w:rsid w:val="00EA2354"/>
    <w:rsid w:val="00EA26B9"/>
    <w:rsid w:val="00EA2AF0"/>
    <w:rsid w:val="00EA3A1E"/>
    <w:rsid w:val="00EA3A30"/>
    <w:rsid w:val="00EA4C28"/>
    <w:rsid w:val="00EA6541"/>
    <w:rsid w:val="00EA659D"/>
    <w:rsid w:val="00EA6729"/>
    <w:rsid w:val="00EA762F"/>
    <w:rsid w:val="00EB0262"/>
    <w:rsid w:val="00EB068F"/>
    <w:rsid w:val="00EB0AA8"/>
    <w:rsid w:val="00EB228F"/>
    <w:rsid w:val="00EB2FE2"/>
    <w:rsid w:val="00EB361E"/>
    <w:rsid w:val="00EB4830"/>
    <w:rsid w:val="00EB5764"/>
    <w:rsid w:val="00EB6523"/>
    <w:rsid w:val="00EB7537"/>
    <w:rsid w:val="00EB77AB"/>
    <w:rsid w:val="00EB7A4D"/>
    <w:rsid w:val="00EB7C52"/>
    <w:rsid w:val="00EC0C90"/>
    <w:rsid w:val="00EC0F25"/>
    <w:rsid w:val="00EC3D0E"/>
    <w:rsid w:val="00EC4D89"/>
    <w:rsid w:val="00EC5C89"/>
    <w:rsid w:val="00EC7124"/>
    <w:rsid w:val="00EC7910"/>
    <w:rsid w:val="00ED00C1"/>
    <w:rsid w:val="00ED17AB"/>
    <w:rsid w:val="00ED198A"/>
    <w:rsid w:val="00ED485A"/>
    <w:rsid w:val="00ED4E70"/>
    <w:rsid w:val="00ED5876"/>
    <w:rsid w:val="00ED6FE5"/>
    <w:rsid w:val="00ED70AD"/>
    <w:rsid w:val="00EE14B0"/>
    <w:rsid w:val="00EE1BD4"/>
    <w:rsid w:val="00EE38E2"/>
    <w:rsid w:val="00EE4588"/>
    <w:rsid w:val="00EE69E2"/>
    <w:rsid w:val="00EE7770"/>
    <w:rsid w:val="00EF00AA"/>
    <w:rsid w:val="00EF17C7"/>
    <w:rsid w:val="00EF1E83"/>
    <w:rsid w:val="00EF2164"/>
    <w:rsid w:val="00EF296B"/>
    <w:rsid w:val="00EF2B50"/>
    <w:rsid w:val="00EF2E46"/>
    <w:rsid w:val="00EF32EB"/>
    <w:rsid w:val="00EF4887"/>
    <w:rsid w:val="00EF4D54"/>
    <w:rsid w:val="00EF628B"/>
    <w:rsid w:val="00EF7586"/>
    <w:rsid w:val="00F0072B"/>
    <w:rsid w:val="00F0157F"/>
    <w:rsid w:val="00F02C85"/>
    <w:rsid w:val="00F03A17"/>
    <w:rsid w:val="00F04DEE"/>
    <w:rsid w:val="00F06C99"/>
    <w:rsid w:val="00F070D5"/>
    <w:rsid w:val="00F10588"/>
    <w:rsid w:val="00F108BF"/>
    <w:rsid w:val="00F120A5"/>
    <w:rsid w:val="00F122BF"/>
    <w:rsid w:val="00F12F4B"/>
    <w:rsid w:val="00F13638"/>
    <w:rsid w:val="00F1382E"/>
    <w:rsid w:val="00F13C80"/>
    <w:rsid w:val="00F14D55"/>
    <w:rsid w:val="00F16530"/>
    <w:rsid w:val="00F20E30"/>
    <w:rsid w:val="00F20F2C"/>
    <w:rsid w:val="00F26CFE"/>
    <w:rsid w:val="00F26F4A"/>
    <w:rsid w:val="00F320DA"/>
    <w:rsid w:val="00F320F8"/>
    <w:rsid w:val="00F323D0"/>
    <w:rsid w:val="00F3334C"/>
    <w:rsid w:val="00F3368C"/>
    <w:rsid w:val="00F34840"/>
    <w:rsid w:val="00F34B28"/>
    <w:rsid w:val="00F34C56"/>
    <w:rsid w:val="00F351E1"/>
    <w:rsid w:val="00F35389"/>
    <w:rsid w:val="00F35C57"/>
    <w:rsid w:val="00F37771"/>
    <w:rsid w:val="00F37A22"/>
    <w:rsid w:val="00F37AD3"/>
    <w:rsid w:val="00F400F9"/>
    <w:rsid w:val="00F41295"/>
    <w:rsid w:val="00F42A36"/>
    <w:rsid w:val="00F42A73"/>
    <w:rsid w:val="00F43142"/>
    <w:rsid w:val="00F43891"/>
    <w:rsid w:val="00F441F1"/>
    <w:rsid w:val="00F4480D"/>
    <w:rsid w:val="00F45941"/>
    <w:rsid w:val="00F45C1B"/>
    <w:rsid w:val="00F462D5"/>
    <w:rsid w:val="00F471BE"/>
    <w:rsid w:val="00F4791A"/>
    <w:rsid w:val="00F50D54"/>
    <w:rsid w:val="00F51565"/>
    <w:rsid w:val="00F51A49"/>
    <w:rsid w:val="00F51CCD"/>
    <w:rsid w:val="00F532FC"/>
    <w:rsid w:val="00F54B65"/>
    <w:rsid w:val="00F54F96"/>
    <w:rsid w:val="00F55A30"/>
    <w:rsid w:val="00F56C1F"/>
    <w:rsid w:val="00F576FE"/>
    <w:rsid w:val="00F57EB0"/>
    <w:rsid w:val="00F60A19"/>
    <w:rsid w:val="00F60C29"/>
    <w:rsid w:val="00F6325D"/>
    <w:rsid w:val="00F63548"/>
    <w:rsid w:val="00F65991"/>
    <w:rsid w:val="00F66990"/>
    <w:rsid w:val="00F66EDC"/>
    <w:rsid w:val="00F7093A"/>
    <w:rsid w:val="00F714F2"/>
    <w:rsid w:val="00F72EDE"/>
    <w:rsid w:val="00F74336"/>
    <w:rsid w:val="00F744AE"/>
    <w:rsid w:val="00F749A7"/>
    <w:rsid w:val="00F754E9"/>
    <w:rsid w:val="00F75D10"/>
    <w:rsid w:val="00F767E4"/>
    <w:rsid w:val="00F77A01"/>
    <w:rsid w:val="00F80D12"/>
    <w:rsid w:val="00F81512"/>
    <w:rsid w:val="00F81AD0"/>
    <w:rsid w:val="00F81BB4"/>
    <w:rsid w:val="00F834DE"/>
    <w:rsid w:val="00F840E7"/>
    <w:rsid w:val="00F84A46"/>
    <w:rsid w:val="00F90107"/>
    <w:rsid w:val="00F9056D"/>
    <w:rsid w:val="00F90B39"/>
    <w:rsid w:val="00F92530"/>
    <w:rsid w:val="00F92A1E"/>
    <w:rsid w:val="00F9486F"/>
    <w:rsid w:val="00F94F67"/>
    <w:rsid w:val="00F9545D"/>
    <w:rsid w:val="00F9560C"/>
    <w:rsid w:val="00F97224"/>
    <w:rsid w:val="00F972D5"/>
    <w:rsid w:val="00F97B20"/>
    <w:rsid w:val="00FA083E"/>
    <w:rsid w:val="00FA1291"/>
    <w:rsid w:val="00FA2A32"/>
    <w:rsid w:val="00FA2C1E"/>
    <w:rsid w:val="00FA2F5F"/>
    <w:rsid w:val="00FA31EB"/>
    <w:rsid w:val="00FA354D"/>
    <w:rsid w:val="00FA3B76"/>
    <w:rsid w:val="00FA3E11"/>
    <w:rsid w:val="00FA4721"/>
    <w:rsid w:val="00FA5717"/>
    <w:rsid w:val="00FA5D8F"/>
    <w:rsid w:val="00FA647E"/>
    <w:rsid w:val="00FA6DF2"/>
    <w:rsid w:val="00FB0802"/>
    <w:rsid w:val="00FB0DCC"/>
    <w:rsid w:val="00FB2732"/>
    <w:rsid w:val="00FB363C"/>
    <w:rsid w:val="00FB4528"/>
    <w:rsid w:val="00FB48CB"/>
    <w:rsid w:val="00FB51CA"/>
    <w:rsid w:val="00FB5B62"/>
    <w:rsid w:val="00FB7005"/>
    <w:rsid w:val="00FC2157"/>
    <w:rsid w:val="00FC4AAA"/>
    <w:rsid w:val="00FC5506"/>
    <w:rsid w:val="00FC58ED"/>
    <w:rsid w:val="00FC7B81"/>
    <w:rsid w:val="00FC7C95"/>
    <w:rsid w:val="00FD0642"/>
    <w:rsid w:val="00FD1049"/>
    <w:rsid w:val="00FD1CF4"/>
    <w:rsid w:val="00FD2326"/>
    <w:rsid w:val="00FD2424"/>
    <w:rsid w:val="00FD29F9"/>
    <w:rsid w:val="00FD37DE"/>
    <w:rsid w:val="00FD3984"/>
    <w:rsid w:val="00FD3EC5"/>
    <w:rsid w:val="00FD40DC"/>
    <w:rsid w:val="00FD4B81"/>
    <w:rsid w:val="00FD616F"/>
    <w:rsid w:val="00FD6728"/>
    <w:rsid w:val="00FD7852"/>
    <w:rsid w:val="00FD7E6F"/>
    <w:rsid w:val="00FE0850"/>
    <w:rsid w:val="00FE2C69"/>
    <w:rsid w:val="00FE3F01"/>
    <w:rsid w:val="00FE59DE"/>
    <w:rsid w:val="00FE698E"/>
    <w:rsid w:val="00FF0A28"/>
    <w:rsid w:val="00FF0DC7"/>
    <w:rsid w:val="00FF17AC"/>
    <w:rsid w:val="00FF1BC5"/>
    <w:rsid w:val="00FF202C"/>
    <w:rsid w:val="00FF32FD"/>
    <w:rsid w:val="00FF408B"/>
    <w:rsid w:val="00FF5742"/>
    <w:rsid w:val="00FF7052"/>
    <w:rsid w:val="00FF78A8"/>
    <w:rsid w:val="00FF7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B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12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223C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31223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1223C"/>
    <w:rPr>
      <w:rFonts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82</Words>
  <Characters>470</Characters>
  <Application>Microsoft Office Outlook</Application>
  <DocSecurity>0</DocSecurity>
  <Lines>0</Lines>
  <Paragraphs>0</Paragraphs>
  <ScaleCrop>false</ScaleCrop>
  <Company>Users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南京交院大型活动安全审批表</dc:title>
  <dc:subject/>
  <dc:creator>田超</dc:creator>
  <cp:keywords/>
  <dc:description/>
  <cp:lastModifiedBy>周家明</cp:lastModifiedBy>
  <cp:revision>10</cp:revision>
  <cp:lastPrinted>2017-03-14T06:03:00Z</cp:lastPrinted>
  <dcterms:created xsi:type="dcterms:W3CDTF">2017-03-13T08:14:00Z</dcterms:created>
  <dcterms:modified xsi:type="dcterms:W3CDTF">2017-03-14T06:04:00Z</dcterms:modified>
</cp:coreProperties>
</file>