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AF8" w:rsidRDefault="00D61AF8" w:rsidP="004600CE">
      <w:pPr>
        <w:jc w:val="center"/>
        <w:rPr>
          <w:rFonts w:ascii="方正小标宋简体" w:eastAsia="方正小标宋简体" w:hAnsi="黑体" w:cs="黑体"/>
          <w:b/>
          <w:sz w:val="44"/>
          <w:szCs w:val="44"/>
        </w:rPr>
      </w:pPr>
      <w:r w:rsidRPr="00592B3A">
        <w:rPr>
          <w:rFonts w:ascii="方正小标宋简体" w:eastAsia="方正小标宋简体" w:hAnsi="黑体" w:cs="黑体" w:hint="eastAsia"/>
          <w:b/>
          <w:sz w:val="44"/>
          <w:szCs w:val="44"/>
        </w:rPr>
        <w:t>南京交院大型活动安全审批表</w:t>
      </w:r>
    </w:p>
    <w:p w:rsidR="00D61AF8" w:rsidRPr="009C0FF6" w:rsidRDefault="00D61AF8" w:rsidP="00D91230">
      <w:pPr>
        <w:spacing w:afterLines="100"/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9C0FF6">
        <w:rPr>
          <w:rFonts w:ascii="方正小标宋简体" w:eastAsia="方正小标宋简体" w:hAnsi="黑体" w:cs="黑体" w:hint="eastAsia"/>
          <w:sz w:val="36"/>
          <w:szCs w:val="36"/>
        </w:rPr>
        <w:t>（校内单位）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/>
      </w:tblPr>
      <w:tblGrid>
        <w:gridCol w:w="1928"/>
        <w:gridCol w:w="2835"/>
        <w:gridCol w:w="1418"/>
        <w:gridCol w:w="3312"/>
      </w:tblGrid>
      <w:tr w:rsidR="00D61AF8" w:rsidRPr="00151F85" w:rsidTr="00CD3FA2">
        <w:trPr>
          <w:trHeight w:hRule="exact" w:val="1134"/>
        </w:trPr>
        <w:tc>
          <w:tcPr>
            <w:tcW w:w="1928" w:type="dxa"/>
            <w:vAlign w:val="center"/>
          </w:tcPr>
          <w:p w:rsidR="00D61AF8" w:rsidRPr="0062673D" w:rsidRDefault="00D61AF8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活动名称</w:t>
            </w:r>
          </w:p>
        </w:tc>
        <w:tc>
          <w:tcPr>
            <w:tcW w:w="7565" w:type="dxa"/>
            <w:gridSpan w:val="3"/>
            <w:vAlign w:val="center"/>
          </w:tcPr>
          <w:p w:rsidR="00D61AF8" w:rsidRPr="0031223C" w:rsidRDefault="00D61AF8" w:rsidP="00D61AF8">
            <w:pPr>
              <w:ind w:firstLineChars="800" w:firstLine="31680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61AF8" w:rsidRPr="00151F85" w:rsidTr="00CD3FA2">
        <w:trPr>
          <w:trHeight w:hRule="exact" w:val="1134"/>
        </w:trPr>
        <w:tc>
          <w:tcPr>
            <w:tcW w:w="1928" w:type="dxa"/>
            <w:vAlign w:val="center"/>
          </w:tcPr>
          <w:p w:rsidR="00D61AF8" w:rsidRPr="0062673D" w:rsidRDefault="00D61AF8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主办单位</w:t>
            </w:r>
          </w:p>
        </w:tc>
        <w:tc>
          <w:tcPr>
            <w:tcW w:w="2835" w:type="dxa"/>
            <w:vAlign w:val="center"/>
          </w:tcPr>
          <w:p w:rsidR="00D61AF8" w:rsidRPr="0031223C" w:rsidRDefault="00D61AF8" w:rsidP="0031223C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61AF8" w:rsidRPr="0062673D" w:rsidRDefault="00D61AF8" w:rsidP="0031223C">
            <w:pPr>
              <w:spacing w:line="400" w:lineRule="exact"/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联系人及</w:t>
            </w:r>
          </w:p>
          <w:p w:rsidR="00D61AF8" w:rsidRPr="0031223C" w:rsidRDefault="00D61AF8" w:rsidP="0031223C">
            <w:pPr>
              <w:spacing w:line="40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312" w:type="dxa"/>
            <w:vAlign w:val="center"/>
          </w:tcPr>
          <w:p w:rsidR="00D61AF8" w:rsidRDefault="00D61AF8" w:rsidP="0031223C">
            <w:pPr>
              <w:rPr>
                <w:rFonts w:ascii="仿宋" w:eastAsia="仿宋" w:hAnsi="仿宋" w:cs="黑体"/>
                <w:szCs w:val="21"/>
              </w:rPr>
            </w:pPr>
          </w:p>
          <w:p w:rsidR="00D61AF8" w:rsidRPr="0031223C" w:rsidRDefault="00D61AF8" w:rsidP="004B6943">
            <w:pPr>
              <w:rPr>
                <w:rFonts w:ascii="仿宋" w:eastAsia="仿宋" w:hAnsi="仿宋" w:cs="黑体"/>
                <w:szCs w:val="21"/>
              </w:rPr>
            </w:pPr>
          </w:p>
        </w:tc>
      </w:tr>
      <w:tr w:rsidR="00D61AF8" w:rsidRPr="00151F85" w:rsidTr="00CD3FA2">
        <w:trPr>
          <w:trHeight w:hRule="exact" w:val="1134"/>
        </w:trPr>
        <w:tc>
          <w:tcPr>
            <w:tcW w:w="1928" w:type="dxa"/>
            <w:vAlign w:val="center"/>
          </w:tcPr>
          <w:p w:rsidR="00D61AF8" w:rsidRPr="0062673D" w:rsidRDefault="00D61AF8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活动时间</w:t>
            </w:r>
          </w:p>
        </w:tc>
        <w:tc>
          <w:tcPr>
            <w:tcW w:w="2835" w:type="dxa"/>
            <w:vAlign w:val="center"/>
          </w:tcPr>
          <w:p w:rsidR="00D61AF8" w:rsidRPr="0031223C" w:rsidRDefault="00D61AF8" w:rsidP="0031223C">
            <w:pPr>
              <w:jc w:val="center"/>
              <w:rPr>
                <w:rFonts w:ascii="仿宋" w:eastAsia="仿宋" w:hAnsi="仿宋" w:cs="黑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D61AF8" w:rsidRPr="0062673D" w:rsidRDefault="00D61AF8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活动场所</w:t>
            </w:r>
          </w:p>
        </w:tc>
        <w:tc>
          <w:tcPr>
            <w:tcW w:w="3312" w:type="dxa"/>
            <w:vAlign w:val="center"/>
          </w:tcPr>
          <w:p w:rsidR="00D61AF8" w:rsidRPr="0031223C" w:rsidRDefault="00D61AF8" w:rsidP="0031223C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61AF8" w:rsidRPr="00151F85" w:rsidTr="00CD3FA2">
        <w:trPr>
          <w:trHeight w:hRule="exact" w:val="1134"/>
        </w:trPr>
        <w:tc>
          <w:tcPr>
            <w:tcW w:w="1928" w:type="dxa"/>
            <w:vAlign w:val="center"/>
          </w:tcPr>
          <w:p w:rsidR="00D61AF8" w:rsidRPr="0062673D" w:rsidRDefault="00D61AF8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预计人数</w:t>
            </w:r>
          </w:p>
        </w:tc>
        <w:tc>
          <w:tcPr>
            <w:tcW w:w="2835" w:type="dxa"/>
            <w:vAlign w:val="center"/>
          </w:tcPr>
          <w:p w:rsidR="00D61AF8" w:rsidRPr="0031223C" w:rsidRDefault="00D61AF8" w:rsidP="0031223C">
            <w:pPr>
              <w:jc w:val="center"/>
              <w:rPr>
                <w:rFonts w:ascii="仿宋" w:eastAsia="仿宋" w:hAnsi="仿宋" w:cs="黑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D61AF8" w:rsidRPr="0062673D" w:rsidRDefault="00D61AF8" w:rsidP="0031223C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预计车辆</w:t>
            </w:r>
          </w:p>
        </w:tc>
        <w:tc>
          <w:tcPr>
            <w:tcW w:w="3312" w:type="dxa"/>
            <w:vAlign w:val="center"/>
          </w:tcPr>
          <w:p w:rsidR="00D61AF8" w:rsidRPr="0031223C" w:rsidRDefault="00D61AF8" w:rsidP="0031223C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61AF8" w:rsidRPr="00151F85" w:rsidTr="00D56079">
        <w:trPr>
          <w:trHeight w:hRule="exact" w:val="2677"/>
        </w:trPr>
        <w:tc>
          <w:tcPr>
            <w:tcW w:w="1928" w:type="dxa"/>
            <w:vAlign w:val="center"/>
          </w:tcPr>
          <w:p w:rsidR="00D61AF8" w:rsidRPr="0031223C" w:rsidRDefault="00D61AF8" w:rsidP="009B0B4F">
            <w:pPr>
              <w:jc w:val="center"/>
              <w:rPr>
                <w:rFonts w:ascii="仿宋" w:eastAsia="仿宋" w:hAnsi="仿宋" w:cs="黑体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活动内容及方案（含安全方案及应急预案）</w:t>
            </w:r>
          </w:p>
        </w:tc>
        <w:tc>
          <w:tcPr>
            <w:tcW w:w="7565" w:type="dxa"/>
            <w:gridSpan w:val="3"/>
          </w:tcPr>
          <w:p w:rsidR="00D61AF8" w:rsidRDefault="00D61AF8" w:rsidP="0031223C">
            <w:pPr>
              <w:spacing w:line="60" w:lineRule="auto"/>
              <w:rPr>
                <w:sz w:val="24"/>
                <w:szCs w:val="24"/>
              </w:rPr>
            </w:pPr>
          </w:p>
          <w:p w:rsidR="00D61AF8" w:rsidRDefault="00D61AF8" w:rsidP="0031223C">
            <w:pPr>
              <w:spacing w:line="60" w:lineRule="auto"/>
              <w:rPr>
                <w:sz w:val="24"/>
                <w:szCs w:val="24"/>
              </w:rPr>
            </w:pPr>
          </w:p>
          <w:p w:rsidR="00D61AF8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Pr="004B6943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Pr="00A805E0" w:rsidRDefault="00D61AF8" w:rsidP="00D61AF8">
            <w:pPr>
              <w:spacing w:line="60" w:lineRule="auto"/>
              <w:ind w:firstLineChars="250" w:firstLine="31680"/>
              <w:rPr>
                <w:rFonts w:ascii="仿宋" w:eastAsia="仿宋" w:hAnsi="仿宋" w:cs="黑体"/>
                <w:sz w:val="28"/>
                <w:szCs w:val="28"/>
              </w:rPr>
            </w:pPr>
            <w:r w:rsidRPr="00A805E0">
              <w:rPr>
                <w:rFonts w:ascii="仿宋" w:eastAsia="仿宋" w:hAnsi="仿宋" w:cs="黑体" w:hint="eastAsia"/>
                <w:sz w:val="28"/>
                <w:szCs w:val="28"/>
              </w:rPr>
              <w:t>（详细预案附后）</w:t>
            </w:r>
          </w:p>
          <w:p w:rsidR="00D61AF8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Pr="0031223C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</w:tc>
      </w:tr>
      <w:tr w:rsidR="00D61AF8" w:rsidRPr="00151F85" w:rsidTr="00D56079">
        <w:trPr>
          <w:trHeight w:hRule="exact" w:val="1694"/>
        </w:trPr>
        <w:tc>
          <w:tcPr>
            <w:tcW w:w="1928" w:type="dxa"/>
            <w:vAlign w:val="center"/>
          </w:tcPr>
          <w:p w:rsidR="00D61AF8" w:rsidRDefault="00D61AF8" w:rsidP="00AB1574">
            <w:pPr>
              <w:spacing w:line="440" w:lineRule="exact"/>
              <w:jc w:val="center"/>
              <w:rPr>
                <w:rFonts w:ascii="仿宋" w:eastAsia="仿宋" w:hAnsi="仿宋" w:cs="黑体"/>
                <w:b/>
                <w:sz w:val="28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sz w:val="28"/>
                <w:szCs w:val="21"/>
              </w:rPr>
              <w:t>校内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主办单位</w:t>
            </w:r>
          </w:p>
          <w:p w:rsidR="00D61AF8" w:rsidRPr="0062673D" w:rsidRDefault="00D61AF8" w:rsidP="00AB1574">
            <w:pPr>
              <w:spacing w:line="440" w:lineRule="exact"/>
              <w:jc w:val="center"/>
              <w:rPr>
                <w:rFonts w:ascii="仿宋" w:eastAsia="仿宋" w:hAnsi="仿宋" w:cs="黑体"/>
                <w:b/>
                <w:sz w:val="28"/>
                <w:szCs w:val="21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意</w:t>
            </w:r>
            <w:r w:rsidRPr="0062673D">
              <w:rPr>
                <w:rFonts w:ascii="仿宋" w:eastAsia="仿宋" w:hAnsi="仿宋" w:cs="黑体"/>
                <w:b/>
                <w:sz w:val="28"/>
                <w:szCs w:val="21"/>
              </w:rPr>
              <w:t xml:space="preserve"> 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1"/>
              </w:rPr>
              <w:t>见</w:t>
            </w:r>
          </w:p>
        </w:tc>
        <w:tc>
          <w:tcPr>
            <w:tcW w:w="7565" w:type="dxa"/>
            <w:gridSpan w:val="3"/>
          </w:tcPr>
          <w:p w:rsidR="00D61AF8" w:rsidRPr="0031223C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Pr="0031223C" w:rsidRDefault="00D61AF8" w:rsidP="0031223C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  <w:szCs w:val="21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D61AF8" w:rsidRPr="0031223C" w:rsidRDefault="00D61AF8" w:rsidP="00D61AF8">
            <w:pPr>
              <w:tabs>
                <w:tab w:val="left" w:pos="4120"/>
              </w:tabs>
              <w:spacing w:line="440" w:lineRule="exact"/>
              <w:ind w:right="480" w:firstLineChars="1100" w:firstLine="316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</w:p>
          <w:p w:rsidR="00D61AF8" w:rsidRPr="0031223C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  <w:r w:rsidRPr="0031223C">
              <w:rPr>
                <w:rFonts w:ascii="仿宋" w:eastAsia="仿宋" w:hAnsi="仿宋" w:cs="黑体"/>
                <w:sz w:val="24"/>
              </w:rPr>
              <w:t xml:space="preserve">        </w:t>
            </w:r>
            <w:r>
              <w:rPr>
                <w:rFonts w:ascii="仿宋" w:eastAsia="仿宋" w:hAnsi="仿宋" w:cs="黑体"/>
                <w:sz w:val="24"/>
              </w:rPr>
              <w:t xml:space="preserve">                    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>
              <w:rPr>
                <w:rFonts w:ascii="仿宋" w:eastAsia="仿宋" w:hAnsi="仿宋" w:cs="黑体"/>
                <w:sz w:val="24"/>
              </w:rPr>
              <w:t xml:space="preserve">  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  <w:p w:rsidR="00D61AF8" w:rsidRPr="0031223C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Pr="0031223C" w:rsidRDefault="00D61AF8" w:rsidP="0031223C">
            <w:pPr>
              <w:spacing w:line="60" w:lineRule="auto"/>
              <w:rPr>
                <w:rFonts w:ascii="仿宋" w:eastAsia="仿宋" w:hAnsi="仿宋" w:cs="黑体"/>
                <w:szCs w:val="21"/>
              </w:rPr>
            </w:pPr>
          </w:p>
          <w:p w:rsidR="00D61AF8" w:rsidRPr="0031223C" w:rsidRDefault="00D61AF8" w:rsidP="00997555">
            <w:pPr>
              <w:tabs>
                <w:tab w:val="left" w:pos="4120"/>
              </w:tabs>
              <w:spacing w:line="440" w:lineRule="exact"/>
              <w:ind w:right="480"/>
              <w:jc w:val="center"/>
              <w:rPr>
                <w:rFonts w:ascii="仿宋" w:eastAsia="仿宋" w:hAnsi="仿宋" w:cs="黑体"/>
                <w:sz w:val="24"/>
              </w:rPr>
            </w:pPr>
          </w:p>
          <w:p w:rsidR="00D61AF8" w:rsidRPr="0031223C" w:rsidRDefault="00D61AF8" w:rsidP="00997555">
            <w:pPr>
              <w:tabs>
                <w:tab w:val="left" w:pos="4120"/>
              </w:tabs>
              <w:ind w:right="480"/>
              <w:jc w:val="center"/>
              <w:rPr>
                <w:rFonts w:ascii="仿宋" w:eastAsia="仿宋" w:hAnsi="仿宋" w:cs="黑体"/>
                <w:sz w:val="24"/>
                <w:szCs w:val="28"/>
              </w:rPr>
            </w:pPr>
            <w:r w:rsidRPr="0031223C">
              <w:rPr>
                <w:rFonts w:ascii="仿宋" w:eastAsia="仿宋" w:hAnsi="仿宋" w:cs="黑体"/>
                <w:sz w:val="24"/>
              </w:rPr>
              <w:t xml:space="preserve">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  <w:tr w:rsidR="00D61AF8" w:rsidRPr="00151F85" w:rsidTr="00D56079">
        <w:trPr>
          <w:trHeight w:hRule="exact" w:val="1279"/>
        </w:trPr>
        <w:tc>
          <w:tcPr>
            <w:tcW w:w="1928" w:type="dxa"/>
            <w:vAlign w:val="center"/>
          </w:tcPr>
          <w:p w:rsidR="00D61AF8" w:rsidRPr="00D56079" w:rsidRDefault="00D61AF8" w:rsidP="00D56079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D56079">
              <w:rPr>
                <w:rFonts w:ascii="仿宋" w:eastAsia="仿宋" w:hAnsi="仿宋" w:cs="黑体" w:hint="eastAsia"/>
                <w:b/>
                <w:sz w:val="28"/>
                <w:szCs w:val="28"/>
              </w:rPr>
              <w:t>活动场所管理部门意见</w:t>
            </w:r>
          </w:p>
        </w:tc>
        <w:tc>
          <w:tcPr>
            <w:tcW w:w="7565" w:type="dxa"/>
            <w:gridSpan w:val="3"/>
            <w:vAlign w:val="center"/>
          </w:tcPr>
          <w:p w:rsidR="00D61AF8" w:rsidRPr="0031223C" w:rsidRDefault="00D61AF8" w:rsidP="00997555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D61AF8" w:rsidRPr="0031223C" w:rsidRDefault="00D61AF8" w:rsidP="00D61AF8">
            <w:pPr>
              <w:tabs>
                <w:tab w:val="left" w:pos="4120"/>
              </w:tabs>
              <w:spacing w:line="440" w:lineRule="exact"/>
              <w:ind w:right="480" w:firstLineChars="1150" w:firstLine="316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</w:p>
          <w:p w:rsidR="00D61AF8" w:rsidRPr="0031223C" w:rsidRDefault="00D61AF8" w:rsidP="00672E50">
            <w:pPr>
              <w:widowControl/>
              <w:jc w:val="center"/>
              <w:rPr>
                <w:rFonts w:ascii="仿宋" w:eastAsia="仿宋" w:hAnsi="仿宋" w:cs="黑体"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黑体"/>
                <w:sz w:val="24"/>
              </w:rPr>
              <w:t xml:space="preserve">                                   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</w:t>
            </w:r>
            <w:r>
              <w:rPr>
                <w:rFonts w:ascii="仿宋" w:eastAsia="仿宋" w:hAnsi="仿宋" w:cs="黑体"/>
                <w:sz w:val="24"/>
              </w:rPr>
              <w:t xml:space="preserve">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  <w:tr w:rsidR="00D61AF8" w:rsidRPr="0031223C" w:rsidTr="00D56079">
        <w:trPr>
          <w:trHeight w:hRule="exact" w:val="1555"/>
        </w:trPr>
        <w:tc>
          <w:tcPr>
            <w:tcW w:w="1928" w:type="dxa"/>
            <w:vAlign w:val="center"/>
          </w:tcPr>
          <w:p w:rsidR="00D61AF8" w:rsidRPr="0062673D" w:rsidRDefault="00D61AF8" w:rsidP="007524BD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保卫处</w:t>
            </w:r>
          </w:p>
          <w:p w:rsidR="00D61AF8" w:rsidRPr="00D56079" w:rsidRDefault="00D61AF8" w:rsidP="007524BD">
            <w:pPr>
              <w:jc w:val="center"/>
              <w:rPr>
                <w:rFonts w:ascii="仿宋" w:eastAsia="仿宋" w:hAnsi="仿宋" w:cs="黑体"/>
                <w:b/>
                <w:sz w:val="28"/>
                <w:szCs w:val="28"/>
              </w:rPr>
            </w:pP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意</w:t>
            </w:r>
            <w:r w:rsidRPr="0062673D">
              <w:rPr>
                <w:rFonts w:ascii="仿宋" w:eastAsia="仿宋" w:hAnsi="仿宋" w:cs="黑体"/>
                <w:b/>
                <w:sz w:val="28"/>
                <w:szCs w:val="28"/>
              </w:rPr>
              <w:t xml:space="preserve">  </w:t>
            </w:r>
            <w:r w:rsidRPr="0062673D">
              <w:rPr>
                <w:rFonts w:ascii="仿宋" w:eastAsia="仿宋" w:hAnsi="仿宋" w:cs="黑体" w:hint="eastAsia"/>
                <w:b/>
                <w:sz w:val="28"/>
                <w:szCs w:val="28"/>
              </w:rPr>
              <w:t>见</w:t>
            </w:r>
          </w:p>
        </w:tc>
        <w:tc>
          <w:tcPr>
            <w:tcW w:w="7565" w:type="dxa"/>
            <w:gridSpan w:val="3"/>
            <w:vAlign w:val="center"/>
          </w:tcPr>
          <w:p w:rsidR="00D61AF8" w:rsidRPr="0031223C" w:rsidRDefault="00D61AF8" w:rsidP="007524BD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 w:rsidRPr="0031223C">
              <w:rPr>
                <w:rFonts w:ascii="仿宋" w:eastAsia="仿宋" w:hAnsi="仿宋" w:cs="黑体" w:hint="eastAsia"/>
                <w:sz w:val="24"/>
              </w:rPr>
              <w:t>负责人签字：</w:t>
            </w:r>
          </w:p>
          <w:p w:rsidR="00D61AF8" w:rsidRPr="0031223C" w:rsidRDefault="00D61AF8" w:rsidP="00D56079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/>
                <w:sz w:val="24"/>
              </w:rPr>
              <w:t xml:space="preserve">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>
              <w:rPr>
                <w:rFonts w:ascii="仿宋" w:eastAsia="仿宋" w:hAnsi="仿宋" w:cs="黑体"/>
                <w:sz w:val="24"/>
              </w:rPr>
              <w:t xml:space="preserve">                  </w:t>
            </w:r>
            <w:r>
              <w:rPr>
                <w:rFonts w:ascii="仿宋" w:eastAsia="仿宋" w:hAnsi="仿宋" w:cs="黑体" w:hint="eastAsia"/>
                <w:sz w:val="24"/>
              </w:rPr>
              <w:t>（</w:t>
            </w:r>
            <w:r w:rsidRPr="0031223C">
              <w:rPr>
                <w:rFonts w:ascii="仿宋" w:eastAsia="仿宋" w:hAnsi="仿宋" w:cs="黑体" w:hint="eastAsia"/>
                <w:sz w:val="24"/>
              </w:rPr>
              <w:t>盖章）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</w:p>
          <w:p w:rsidR="00D61AF8" w:rsidRPr="00D56079" w:rsidRDefault="00D61AF8" w:rsidP="00D56079">
            <w:pPr>
              <w:tabs>
                <w:tab w:val="left" w:pos="4120"/>
              </w:tabs>
              <w:spacing w:line="440" w:lineRule="exact"/>
              <w:ind w:right="480"/>
              <w:rPr>
                <w:rFonts w:ascii="仿宋" w:eastAsia="仿宋" w:hAnsi="仿宋" w:cs="黑体"/>
                <w:sz w:val="24"/>
              </w:rPr>
            </w:pPr>
            <w:r>
              <w:rPr>
                <w:rFonts w:ascii="仿宋" w:eastAsia="仿宋" w:hAnsi="仿宋" w:cs="黑体"/>
                <w:sz w:val="24"/>
              </w:rPr>
              <w:t xml:space="preserve">                                           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</w:t>
            </w:r>
            <w:r w:rsidRPr="0031223C">
              <w:rPr>
                <w:rFonts w:ascii="仿宋" w:eastAsia="仿宋" w:hAnsi="仿宋" w:cs="黑体" w:hint="eastAsia"/>
                <w:sz w:val="24"/>
              </w:rPr>
              <w:t>年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月</w:t>
            </w:r>
            <w:r w:rsidRPr="0031223C">
              <w:rPr>
                <w:rFonts w:ascii="仿宋" w:eastAsia="仿宋" w:hAnsi="仿宋" w:cs="黑体"/>
                <w:sz w:val="24"/>
              </w:rPr>
              <w:t xml:space="preserve">   </w:t>
            </w:r>
            <w:r w:rsidRPr="0031223C">
              <w:rPr>
                <w:rFonts w:ascii="仿宋" w:eastAsia="仿宋" w:hAnsi="仿宋" w:cs="黑体" w:hint="eastAsia"/>
                <w:sz w:val="24"/>
              </w:rPr>
              <w:t>日</w:t>
            </w:r>
          </w:p>
        </w:tc>
      </w:tr>
    </w:tbl>
    <w:p w:rsidR="00D61AF8" w:rsidRPr="0031223C" w:rsidRDefault="00D61AF8">
      <w:bookmarkStart w:id="0" w:name="_GoBack"/>
      <w:bookmarkEnd w:id="0"/>
      <w:r>
        <w:rPr>
          <w:rFonts w:hint="eastAsia"/>
        </w:rPr>
        <w:t>（本表一式两份，一份主办部门留存，一份保卫处备案）</w:t>
      </w:r>
    </w:p>
    <w:sectPr w:rsidR="00D61AF8" w:rsidRPr="0031223C" w:rsidSect="006B04E7">
      <w:headerReference w:type="default" r:id="rId6"/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AF8" w:rsidRDefault="00D61AF8" w:rsidP="0031223C">
      <w:r>
        <w:separator/>
      </w:r>
    </w:p>
  </w:endnote>
  <w:endnote w:type="continuationSeparator" w:id="0">
    <w:p w:rsidR="00D61AF8" w:rsidRDefault="00D61AF8" w:rsidP="003122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AF8" w:rsidRDefault="00D61AF8">
    <w:pPr>
      <w:pStyle w:val="Footer"/>
      <w:jc w:val="center"/>
    </w:pPr>
    <w:r>
      <w:rPr>
        <w:lang w:val="zh-CN"/>
      </w:rPr>
      <w:t xml:space="preserve">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</w:p>
  <w:p w:rsidR="00D61AF8" w:rsidRDefault="00D61A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AF8" w:rsidRDefault="00D61AF8" w:rsidP="0031223C">
      <w:r>
        <w:separator/>
      </w:r>
    </w:p>
  </w:footnote>
  <w:footnote w:type="continuationSeparator" w:id="0">
    <w:p w:rsidR="00D61AF8" w:rsidRDefault="00D61AF8" w:rsidP="003122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AF8" w:rsidRDefault="00D61AF8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00E9"/>
    <w:rsid w:val="00000C19"/>
    <w:rsid w:val="0000255F"/>
    <w:rsid w:val="00002CBF"/>
    <w:rsid w:val="00003C72"/>
    <w:rsid w:val="000044EF"/>
    <w:rsid w:val="00005361"/>
    <w:rsid w:val="00007404"/>
    <w:rsid w:val="00010B00"/>
    <w:rsid w:val="00010C0B"/>
    <w:rsid w:val="00011BBD"/>
    <w:rsid w:val="0001235F"/>
    <w:rsid w:val="00013512"/>
    <w:rsid w:val="00016C04"/>
    <w:rsid w:val="000170F6"/>
    <w:rsid w:val="000172C1"/>
    <w:rsid w:val="00017BF1"/>
    <w:rsid w:val="00021C50"/>
    <w:rsid w:val="00022A5B"/>
    <w:rsid w:val="00022B1C"/>
    <w:rsid w:val="00023093"/>
    <w:rsid w:val="000230F4"/>
    <w:rsid w:val="0002471D"/>
    <w:rsid w:val="00024FD8"/>
    <w:rsid w:val="0002535A"/>
    <w:rsid w:val="00026B5C"/>
    <w:rsid w:val="0002756E"/>
    <w:rsid w:val="00027AAD"/>
    <w:rsid w:val="00030DF4"/>
    <w:rsid w:val="000313C3"/>
    <w:rsid w:val="000315C0"/>
    <w:rsid w:val="00032779"/>
    <w:rsid w:val="00032E3B"/>
    <w:rsid w:val="00034242"/>
    <w:rsid w:val="00035220"/>
    <w:rsid w:val="0003613D"/>
    <w:rsid w:val="0003653C"/>
    <w:rsid w:val="00037D19"/>
    <w:rsid w:val="0004169C"/>
    <w:rsid w:val="00041D2E"/>
    <w:rsid w:val="00041F3A"/>
    <w:rsid w:val="00041F69"/>
    <w:rsid w:val="00042286"/>
    <w:rsid w:val="000433A5"/>
    <w:rsid w:val="00043C8D"/>
    <w:rsid w:val="000448FE"/>
    <w:rsid w:val="0005257C"/>
    <w:rsid w:val="00052653"/>
    <w:rsid w:val="000544AE"/>
    <w:rsid w:val="00054875"/>
    <w:rsid w:val="00054BEA"/>
    <w:rsid w:val="0005512E"/>
    <w:rsid w:val="000553F9"/>
    <w:rsid w:val="00055B1F"/>
    <w:rsid w:val="000562BF"/>
    <w:rsid w:val="0005733F"/>
    <w:rsid w:val="00057794"/>
    <w:rsid w:val="00060A94"/>
    <w:rsid w:val="00060C0A"/>
    <w:rsid w:val="0006273A"/>
    <w:rsid w:val="00062E1A"/>
    <w:rsid w:val="0006423B"/>
    <w:rsid w:val="000644EB"/>
    <w:rsid w:val="00064ED8"/>
    <w:rsid w:val="000651E3"/>
    <w:rsid w:val="00065C2E"/>
    <w:rsid w:val="0006605D"/>
    <w:rsid w:val="00066474"/>
    <w:rsid w:val="000664F4"/>
    <w:rsid w:val="0006708A"/>
    <w:rsid w:val="000671E1"/>
    <w:rsid w:val="000704FC"/>
    <w:rsid w:val="00070CCF"/>
    <w:rsid w:val="000710DD"/>
    <w:rsid w:val="000718C1"/>
    <w:rsid w:val="00072D8A"/>
    <w:rsid w:val="00076985"/>
    <w:rsid w:val="00076ADE"/>
    <w:rsid w:val="00076E84"/>
    <w:rsid w:val="00077406"/>
    <w:rsid w:val="00080178"/>
    <w:rsid w:val="0008118E"/>
    <w:rsid w:val="00082791"/>
    <w:rsid w:val="000840D5"/>
    <w:rsid w:val="00084304"/>
    <w:rsid w:val="00085236"/>
    <w:rsid w:val="000858ED"/>
    <w:rsid w:val="0008614F"/>
    <w:rsid w:val="0008655C"/>
    <w:rsid w:val="00086812"/>
    <w:rsid w:val="00087D0C"/>
    <w:rsid w:val="0009010D"/>
    <w:rsid w:val="00090E08"/>
    <w:rsid w:val="00091023"/>
    <w:rsid w:val="000915B9"/>
    <w:rsid w:val="000928B6"/>
    <w:rsid w:val="00093551"/>
    <w:rsid w:val="00093C56"/>
    <w:rsid w:val="00094399"/>
    <w:rsid w:val="0009480E"/>
    <w:rsid w:val="00094B19"/>
    <w:rsid w:val="00094DD1"/>
    <w:rsid w:val="000975AB"/>
    <w:rsid w:val="00097F9E"/>
    <w:rsid w:val="000A17D9"/>
    <w:rsid w:val="000A27BD"/>
    <w:rsid w:val="000A2832"/>
    <w:rsid w:val="000A4216"/>
    <w:rsid w:val="000A4619"/>
    <w:rsid w:val="000A4F5A"/>
    <w:rsid w:val="000A5EE5"/>
    <w:rsid w:val="000A74F4"/>
    <w:rsid w:val="000A7A71"/>
    <w:rsid w:val="000B0838"/>
    <w:rsid w:val="000B13D0"/>
    <w:rsid w:val="000B1738"/>
    <w:rsid w:val="000B2D7D"/>
    <w:rsid w:val="000B35C7"/>
    <w:rsid w:val="000B399D"/>
    <w:rsid w:val="000B3DA4"/>
    <w:rsid w:val="000B3DB7"/>
    <w:rsid w:val="000B516B"/>
    <w:rsid w:val="000B5512"/>
    <w:rsid w:val="000B5C73"/>
    <w:rsid w:val="000B6091"/>
    <w:rsid w:val="000B73B1"/>
    <w:rsid w:val="000B7EB8"/>
    <w:rsid w:val="000C0D27"/>
    <w:rsid w:val="000C107E"/>
    <w:rsid w:val="000C1120"/>
    <w:rsid w:val="000C2179"/>
    <w:rsid w:val="000C473F"/>
    <w:rsid w:val="000C4758"/>
    <w:rsid w:val="000C593B"/>
    <w:rsid w:val="000C6556"/>
    <w:rsid w:val="000C6B98"/>
    <w:rsid w:val="000C7823"/>
    <w:rsid w:val="000D1A76"/>
    <w:rsid w:val="000D2348"/>
    <w:rsid w:val="000D35D6"/>
    <w:rsid w:val="000D55B3"/>
    <w:rsid w:val="000D63B6"/>
    <w:rsid w:val="000D64F9"/>
    <w:rsid w:val="000D6A19"/>
    <w:rsid w:val="000D71B1"/>
    <w:rsid w:val="000D777B"/>
    <w:rsid w:val="000D7BD9"/>
    <w:rsid w:val="000E0ECE"/>
    <w:rsid w:val="000E18D4"/>
    <w:rsid w:val="000E1E93"/>
    <w:rsid w:val="000E4448"/>
    <w:rsid w:val="000E505C"/>
    <w:rsid w:val="000E65A6"/>
    <w:rsid w:val="000F2E3E"/>
    <w:rsid w:val="000F43FD"/>
    <w:rsid w:val="000F49B2"/>
    <w:rsid w:val="000F5AAA"/>
    <w:rsid w:val="000F68D7"/>
    <w:rsid w:val="00100A28"/>
    <w:rsid w:val="001021C3"/>
    <w:rsid w:val="001025E5"/>
    <w:rsid w:val="001026F1"/>
    <w:rsid w:val="001028F4"/>
    <w:rsid w:val="00105A71"/>
    <w:rsid w:val="00105E87"/>
    <w:rsid w:val="00106249"/>
    <w:rsid w:val="001063DE"/>
    <w:rsid w:val="001070F3"/>
    <w:rsid w:val="001102C1"/>
    <w:rsid w:val="00111DFD"/>
    <w:rsid w:val="00112203"/>
    <w:rsid w:val="0011318D"/>
    <w:rsid w:val="001148E9"/>
    <w:rsid w:val="00115BD1"/>
    <w:rsid w:val="00115F8E"/>
    <w:rsid w:val="0011619D"/>
    <w:rsid w:val="001163C2"/>
    <w:rsid w:val="00116B9D"/>
    <w:rsid w:val="00117590"/>
    <w:rsid w:val="001175D7"/>
    <w:rsid w:val="001211B7"/>
    <w:rsid w:val="00121E80"/>
    <w:rsid w:val="00121F32"/>
    <w:rsid w:val="001222ED"/>
    <w:rsid w:val="001245CC"/>
    <w:rsid w:val="00126914"/>
    <w:rsid w:val="00130B9B"/>
    <w:rsid w:val="001345AE"/>
    <w:rsid w:val="001345F7"/>
    <w:rsid w:val="00135F16"/>
    <w:rsid w:val="00136E3F"/>
    <w:rsid w:val="0013788E"/>
    <w:rsid w:val="001405DE"/>
    <w:rsid w:val="0014198E"/>
    <w:rsid w:val="001421D6"/>
    <w:rsid w:val="0014387C"/>
    <w:rsid w:val="001448F8"/>
    <w:rsid w:val="00144BE4"/>
    <w:rsid w:val="001457D9"/>
    <w:rsid w:val="001458DD"/>
    <w:rsid w:val="00146CB1"/>
    <w:rsid w:val="0015082C"/>
    <w:rsid w:val="00150B7C"/>
    <w:rsid w:val="00151429"/>
    <w:rsid w:val="0015156A"/>
    <w:rsid w:val="00151AA9"/>
    <w:rsid w:val="00151F85"/>
    <w:rsid w:val="00152052"/>
    <w:rsid w:val="0015219D"/>
    <w:rsid w:val="00153971"/>
    <w:rsid w:val="00155533"/>
    <w:rsid w:val="00156162"/>
    <w:rsid w:val="0015676C"/>
    <w:rsid w:val="00156803"/>
    <w:rsid w:val="00157F90"/>
    <w:rsid w:val="001609D9"/>
    <w:rsid w:val="0016148B"/>
    <w:rsid w:val="00161507"/>
    <w:rsid w:val="00162885"/>
    <w:rsid w:val="00164763"/>
    <w:rsid w:val="00164DF2"/>
    <w:rsid w:val="00164F20"/>
    <w:rsid w:val="001652ED"/>
    <w:rsid w:val="00165CB6"/>
    <w:rsid w:val="00166195"/>
    <w:rsid w:val="00167E6D"/>
    <w:rsid w:val="00170102"/>
    <w:rsid w:val="0017072C"/>
    <w:rsid w:val="00170ABC"/>
    <w:rsid w:val="00170D1C"/>
    <w:rsid w:val="00172713"/>
    <w:rsid w:val="0017291D"/>
    <w:rsid w:val="00172D63"/>
    <w:rsid w:val="0017403E"/>
    <w:rsid w:val="001755B5"/>
    <w:rsid w:val="00175897"/>
    <w:rsid w:val="00175E68"/>
    <w:rsid w:val="00176CD7"/>
    <w:rsid w:val="00176D03"/>
    <w:rsid w:val="00177557"/>
    <w:rsid w:val="001775BD"/>
    <w:rsid w:val="00177A14"/>
    <w:rsid w:val="00177E7C"/>
    <w:rsid w:val="00181441"/>
    <w:rsid w:val="001815EE"/>
    <w:rsid w:val="0018210B"/>
    <w:rsid w:val="001824C8"/>
    <w:rsid w:val="0018258F"/>
    <w:rsid w:val="00184D41"/>
    <w:rsid w:val="001855C2"/>
    <w:rsid w:val="001860AB"/>
    <w:rsid w:val="00186A6B"/>
    <w:rsid w:val="00195657"/>
    <w:rsid w:val="00197326"/>
    <w:rsid w:val="00197945"/>
    <w:rsid w:val="00197F70"/>
    <w:rsid w:val="001A0003"/>
    <w:rsid w:val="001A0139"/>
    <w:rsid w:val="001A035D"/>
    <w:rsid w:val="001A11E1"/>
    <w:rsid w:val="001A2E93"/>
    <w:rsid w:val="001A32B3"/>
    <w:rsid w:val="001A35C1"/>
    <w:rsid w:val="001A3CAC"/>
    <w:rsid w:val="001A3D75"/>
    <w:rsid w:val="001A3DC4"/>
    <w:rsid w:val="001A432C"/>
    <w:rsid w:val="001A45E2"/>
    <w:rsid w:val="001A601C"/>
    <w:rsid w:val="001A6CE2"/>
    <w:rsid w:val="001B01CB"/>
    <w:rsid w:val="001B0506"/>
    <w:rsid w:val="001B080F"/>
    <w:rsid w:val="001B0A11"/>
    <w:rsid w:val="001B4909"/>
    <w:rsid w:val="001B6532"/>
    <w:rsid w:val="001B6A7F"/>
    <w:rsid w:val="001B728C"/>
    <w:rsid w:val="001C0955"/>
    <w:rsid w:val="001C10DD"/>
    <w:rsid w:val="001C20BC"/>
    <w:rsid w:val="001C2E95"/>
    <w:rsid w:val="001C3478"/>
    <w:rsid w:val="001C395A"/>
    <w:rsid w:val="001C3B12"/>
    <w:rsid w:val="001C4E91"/>
    <w:rsid w:val="001C56A7"/>
    <w:rsid w:val="001C5FB9"/>
    <w:rsid w:val="001C616C"/>
    <w:rsid w:val="001C7C57"/>
    <w:rsid w:val="001D0314"/>
    <w:rsid w:val="001D033B"/>
    <w:rsid w:val="001D14F1"/>
    <w:rsid w:val="001D1F1D"/>
    <w:rsid w:val="001D2954"/>
    <w:rsid w:val="001D381C"/>
    <w:rsid w:val="001D6160"/>
    <w:rsid w:val="001D70D9"/>
    <w:rsid w:val="001D740A"/>
    <w:rsid w:val="001E212B"/>
    <w:rsid w:val="001E2735"/>
    <w:rsid w:val="001E41AE"/>
    <w:rsid w:val="001E48E8"/>
    <w:rsid w:val="001E586F"/>
    <w:rsid w:val="001E6807"/>
    <w:rsid w:val="001E784F"/>
    <w:rsid w:val="001F1206"/>
    <w:rsid w:val="001F124B"/>
    <w:rsid w:val="001F2341"/>
    <w:rsid w:val="001F57FF"/>
    <w:rsid w:val="001F6106"/>
    <w:rsid w:val="001F6CD6"/>
    <w:rsid w:val="002017F1"/>
    <w:rsid w:val="00202871"/>
    <w:rsid w:val="00202DF2"/>
    <w:rsid w:val="00203C12"/>
    <w:rsid w:val="00204747"/>
    <w:rsid w:val="002047AE"/>
    <w:rsid w:val="00204880"/>
    <w:rsid w:val="00204DF0"/>
    <w:rsid w:val="002057E5"/>
    <w:rsid w:val="00206004"/>
    <w:rsid w:val="002065F0"/>
    <w:rsid w:val="00206D5B"/>
    <w:rsid w:val="00207364"/>
    <w:rsid w:val="002116C9"/>
    <w:rsid w:val="00211D49"/>
    <w:rsid w:val="002123F5"/>
    <w:rsid w:val="00212A84"/>
    <w:rsid w:val="00215D29"/>
    <w:rsid w:val="00216279"/>
    <w:rsid w:val="00217352"/>
    <w:rsid w:val="002179C0"/>
    <w:rsid w:val="0022103D"/>
    <w:rsid w:val="002213F0"/>
    <w:rsid w:val="00223236"/>
    <w:rsid w:val="0022340F"/>
    <w:rsid w:val="0022373B"/>
    <w:rsid w:val="002240DA"/>
    <w:rsid w:val="00224565"/>
    <w:rsid w:val="00224C05"/>
    <w:rsid w:val="00224D4E"/>
    <w:rsid w:val="0022586C"/>
    <w:rsid w:val="00225F06"/>
    <w:rsid w:val="002270E9"/>
    <w:rsid w:val="002301D5"/>
    <w:rsid w:val="00230F4A"/>
    <w:rsid w:val="002316FC"/>
    <w:rsid w:val="002321D5"/>
    <w:rsid w:val="002322DA"/>
    <w:rsid w:val="00232DBC"/>
    <w:rsid w:val="00233664"/>
    <w:rsid w:val="00235BAD"/>
    <w:rsid w:val="002367DD"/>
    <w:rsid w:val="002368BE"/>
    <w:rsid w:val="00240BEF"/>
    <w:rsid w:val="00241233"/>
    <w:rsid w:val="00243380"/>
    <w:rsid w:val="00243B76"/>
    <w:rsid w:val="0024444A"/>
    <w:rsid w:val="002448A1"/>
    <w:rsid w:val="00245DFA"/>
    <w:rsid w:val="00247022"/>
    <w:rsid w:val="002478E6"/>
    <w:rsid w:val="00247E1C"/>
    <w:rsid w:val="00250107"/>
    <w:rsid w:val="002506DC"/>
    <w:rsid w:val="002516A8"/>
    <w:rsid w:val="00251A60"/>
    <w:rsid w:val="0025208D"/>
    <w:rsid w:val="00254961"/>
    <w:rsid w:val="00255201"/>
    <w:rsid w:val="002555AE"/>
    <w:rsid w:val="002555FB"/>
    <w:rsid w:val="002556D4"/>
    <w:rsid w:val="00256A00"/>
    <w:rsid w:val="00261554"/>
    <w:rsid w:val="00262F4D"/>
    <w:rsid w:val="0026313C"/>
    <w:rsid w:val="002634FF"/>
    <w:rsid w:val="00263F99"/>
    <w:rsid w:val="002645FA"/>
    <w:rsid w:val="00264C56"/>
    <w:rsid w:val="002673E4"/>
    <w:rsid w:val="002677EC"/>
    <w:rsid w:val="00267E3D"/>
    <w:rsid w:val="002701A1"/>
    <w:rsid w:val="0027084E"/>
    <w:rsid w:val="0027103B"/>
    <w:rsid w:val="00271FBA"/>
    <w:rsid w:val="00272F9A"/>
    <w:rsid w:val="00273713"/>
    <w:rsid w:val="0027400B"/>
    <w:rsid w:val="00277395"/>
    <w:rsid w:val="0027785E"/>
    <w:rsid w:val="00280C7D"/>
    <w:rsid w:val="00280CE0"/>
    <w:rsid w:val="00282CAB"/>
    <w:rsid w:val="00284274"/>
    <w:rsid w:val="00284A5B"/>
    <w:rsid w:val="00285040"/>
    <w:rsid w:val="00285CB3"/>
    <w:rsid w:val="00285E70"/>
    <w:rsid w:val="0029079E"/>
    <w:rsid w:val="00291041"/>
    <w:rsid w:val="00291BEB"/>
    <w:rsid w:val="0029483C"/>
    <w:rsid w:val="002952D2"/>
    <w:rsid w:val="0029541A"/>
    <w:rsid w:val="002955A2"/>
    <w:rsid w:val="00296AEC"/>
    <w:rsid w:val="00297B68"/>
    <w:rsid w:val="002A0266"/>
    <w:rsid w:val="002A03B6"/>
    <w:rsid w:val="002A11B5"/>
    <w:rsid w:val="002A13F1"/>
    <w:rsid w:val="002A4277"/>
    <w:rsid w:val="002A4CAD"/>
    <w:rsid w:val="002A4F02"/>
    <w:rsid w:val="002A7B10"/>
    <w:rsid w:val="002B0D26"/>
    <w:rsid w:val="002B1664"/>
    <w:rsid w:val="002B1E69"/>
    <w:rsid w:val="002B232C"/>
    <w:rsid w:val="002B2C9E"/>
    <w:rsid w:val="002B39BD"/>
    <w:rsid w:val="002B3BED"/>
    <w:rsid w:val="002B3CF0"/>
    <w:rsid w:val="002B6941"/>
    <w:rsid w:val="002B7B33"/>
    <w:rsid w:val="002C1737"/>
    <w:rsid w:val="002C1CCF"/>
    <w:rsid w:val="002C2190"/>
    <w:rsid w:val="002C4AE7"/>
    <w:rsid w:val="002C549E"/>
    <w:rsid w:val="002C58F6"/>
    <w:rsid w:val="002C5B49"/>
    <w:rsid w:val="002C734A"/>
    <w:rsid w:val="002D03B2"/>
    <w:rsid w:val="002D07B4"/>
    <w:rsid w:val="002D33E9"/>
    <w:rsid w:val="002D3E46"/>
    <w:rsid w:val="002D45A5"/>
    <w:rsid w:val="002D46E2"/>
    <w:rsid w:val="002D7149"/>
    <w:rsid w:val="002D7826"/>
    <w:rsid w:val="002E00E9"/>
    <w:rsid w:val="002E08D2"/>
    <w:rsid w:val="002E109F"/>
    <w:rsid w:val="002E2652"/>
    <w:rsid w:val="002E286E"/>
    <w:rsid w:val="002E562A"/>
    <w:rsid w:val="002E7003"/>
    <w:rsid w:val="002F474B"/>
    <w:rsid w:val="002F77C7"/>
    <w:rsid w:val="00301F79"/>
    <w:rsid w:val="00302389"/>
    <w:rsid w:val="0030272C"/>
    <w:rsid w:val="00304EEF"/>
    <w:rsid w:val="00305013"/>
    <w:rsid w:val="00305272"/>
    <w:rsid w:val="0030540A"/>
    <w:rsid w:val="00306DDE"/>
    <w:rsid w:val="00307EF1"/>
    <w:rsid w:val="00310BC1"/>
    <w:rsid w:val="003111E2"/>
    <w:rsid w:val="00311F46"/>
    <w:rsid w:val="00311FAF"/>
    <w:rsid w:val="0031223C"/>
    <w:rsid w:val="00312858"/>
    <w:rsid w:val="0031537E"/>
    <w:rsid w:val="003155C8"/>
    <w:rsid w:val="0031572F"/>
    <w:rsid w:val="003166A8"/>
    <w:rsid w:val="00316754"/>
    <w:rsid w:val="00317E13"/>
    <w:rsid w:val="003208C4"/>
    <w:rsid w:val="00321082"/>
    <w:rsid w:val="00321203"/>
    <w:rsid w:val="00322AD3"/>
    <w:rsid w:val="003237EC"/>
    <w:rsid w:val="003241FD"/>
    <w:rsid w:val="00324B97"/>
    <w:rsid w:val="00326DEB"/>
    <w:rsid w:val="0032771F"/>
    <w:rsid w:val="00330C52"/>
    <w:rsid w:val="00332782"/>
    <w:rsid w:val="00332C06"/>
    <w:rsid w:val="0033349D"/>
    <w:rsid w:val="00334811"/>
    <w:rsid w:val="00335F43"/>
    <w:rsid w:val="0034130E"/>
    <w:rsid w:val="00343905"/>
    <w:rsid w:val="0034396F"/>
    <w:rsid w:val="003446BD"/>
    <w:rsid w:val="0034662C"/>
    <w:rsid w:val="0034676B"/>
    <w:rsid w:val="00350BC7"/>
    <w:rsid w:val="00353271"/>
    <w:rsid w:val="003538E3"/>
    <w:rsid w:val="00354B51"/>
    <w:rsid w:val="0035572E"/>
    <w:rsid w:val="00360FDA"/>
    <w:rsid w:val="00361CDC"/>
    <w:rsid w:val="00361FCA"/>
    <w:rsid w:val="00362377"/>
    <w:rsid w:val="00362B1E"/>
    <w:rsid w:val="00363865"/>
    <w:rsid w:val="00364037"/>
    <w:rsid w:val="0036467C"/>
    <w:rsid w:val="00364A00"/>
    <w:rsid w:val="00365707"/>
    <w:rsid w:val="00367AA0"/>
    <w:rsid w:val="00370EA9"/>
    <w:rsid w:val="0037207D"/>
    <w:rsid w:val="003728DD"/>
    <w:rsid w:val="003736D2"/>
    <w:rsid w:val="00373C63"/>
    <w:rsid w:val="00375A19"/>
    <w:rsid w:val="00376373"/>
    <w:rsid w:val="00376736"/>
    <w:rsid w:val="00382A12"/>
    <w:rsid w:val="00382BFC"/>
    <w:rsid w:val="00382E88"/>
    <w:rsid w:val="003915D1"/>
    <w:rsid w:val="0039217E"/>
    <w:rsid w:val="00392E5D"/>
    <w:rsid w:val="003954AF"/>
    <w:rsid w:val="00395631"/>
    <w:rsid w:val="00395A46"/>
    <w:rsid w:val="00395B5D"/>
    <w:rsid w:val="0039643F"/>
    <w:rsid w:val="00396E02"/>
    <w:rsid w:val="003970C9"/>
    <w:rsid w:val="0039773A"/>
    <w:rsid w:val="00397E4B"/>
    <w:rsid w:val="003A0719"/>
    <w:rsid w:val="003A149A"/>
    <w:rsid w:val="003A1A8D"/>
    <w:rsid w:val="003A1D97"/>
    <w:rsid w:val="003A35BF"/>
    <w:rsid w:val="003A3CAD"/>
    <w:rsid w:val="003A45C3"/>
    <w:rsid w:val="003A4BB9"/>
    <w:rsid w:val="003A4F79"/>
    <w:rsid w:val="003A51FD"/>
    <w:rsid w:val="003A67CF"/>
    <w:rsid w:val="003A6A29"/>
    <w:rsid w:val="003A7619"/>
    <w:rsid w:val="003A77DA"/>
    <w:rsid w:val="003B11BA"/>
    <w:rsid w:val="003B21B3"/>
    <w:rsid w:val="003B25D8"/>
    <w:rsid w:val="003B2FF8"/>
    <w:rsid w:val="003B38C9"/>
    <w:rsid w:val="003B3E73"/>
    <w:rsid w:val="003B3E7B"/>
    <w:rsid w:val="003B4F85"/>
    <w:rsid w:val="003B5020"/>
    <w:rsid w:val="003B5EA1"/>
    <w:rsid w:val="003B66E6"/>
    <w:rsid w:val="003B6B86"/>
    <w:rsid w:val="003B75E6"/>
    <w:rsid w:val="003C10D7"/>
    <w:rsid w:val="003C19D8"/>
    <w:rsid w:val="003C250E"/>
    <w:rsid w:val="003C308E"/>
    <w:rsid w:val="003C385C"/>
    <w:rsid w:val="003C43BB"/>
    <w:rsid w:val="003C4562"/>
    <w:rsid w:val="003C4D0B"/>
    <w:rsid w:val="003C5040"/>
    <w:rsid w:val="003C7084"/>
    <w:rsid w:val="003C70C2"/>
    <w:rsid w:val="003C7B52"/>
    <w:rsid w:val="003D0CD7"/>
    <w:rsid w:val="003D1A46"/>
    <w:rsid w:val="003D2712"/>
    <w:rsid w:val="003D4733"/>
    <w:rsid w:val="003D5682"/>
    <w:rsid w:val="003D59CE"/>
    <w:rsid w:val="003D6AA4"/>
    <w:rsid w:val="003D733A"/>
    <w:rsid w:val="003E12C8"/>
    <w:rsid w:val="003E192B"/>
    <w:rsid w:val="003E1FB0"/>
    <w:rsid w:val="003E2BEE"/>
    <w:rsid w:val="003E3B1F"/>
    <w:rsid w:val="003E531B"/>
    <w:rsid w:val="003E5876"/>
    <w:rsid w:val="003E6A94"/>
    <w:rsid w:val="003E7631"/>
    <w:rsid w:val="003F304C"/>
    <w:rsid w:val="003F5056"/>
    <w:rsid w:val="003F5CC9"/>
    <w:rsid w:val="003F64F7"/>
    <w:rsid w:val="003F65F4"/>
    <w:rsid w:val="0040022D"/>
    <w:rsid w:val="00400E3F"/>
    <w:rsid w:val="00401482"/>
    <w:rsid w:val="00402B26"/>
    <w:rsid w:val="00402C69"/>
    <w:rsid w:val="004032DC"/>
    <w:rsid w:val="0040391C"/>
    <w:rsid w:val="00403A9B"/>
    <w:rsid w:val="00403BE5"/>
    <w:rsid w:val="00404EA2"/>
    <w:rsid w:val="004053DE"/>
    <w:rsid w:val="00405579"/>
    <w:rsid w:val="00405642"/>
    <w:rsid w:val="00406071"/>
    <w:rsid w:val="00406177"/>
    <w:rsid w:val="004068DD"/>
    <w:rsid w:val="0040717C"/>
    <w:rsid w:val="00411B54"/>
    <w:rsid w:val="00411E11"/>
    <w:rsid w:val="00412791"/>
    <w:rsid w:val="00412924"/>
    <w:rsid w:val="00416FA3"/>
    <w:rsid w:val="004175D3"/>
    <w:rsid w:val="00417C89"/>
    <w:rsid w:val="00420BE3"/>
    <w:rsid w:val="00420F04"/>
    <w:rsid w:val="004221A1"/>
    <w:rsid w:val="0042296D"/>
    <w:rsid w:val="00423F20"/>
    <w:rsid w:val="00424889"/>
    <w:rsid w:val="004252A9"/>
    <w:rsid w:val="004258CD"/>
    <w:rsid w:val="0042688A"/>
    <w:rsid w:val="00427BD7"/>
    <w:rsid w:val="00430C3E"/>
    <w:rsid w:val="00430F52"/>
    <w:rsid w:val="0043354B"/>
    <w:rsid w:val="00433674"/>
    <w:rsid w:val="004338F5"/>
    <w:rsid w:val="00433B71"/>
    <w:rsid w:val="0043414B"/>
    <w:rsid w:val="004344AC"/>
    <w:rsid w:val="0043566A"/>
    <w:rsid w:val="00436DBC"/>
    <w:rsid w:val="00437904"/>
    <w:rsid w:val="00440919"/>
    <w:rsid w:val="00441B50"/>
    <w:rsid w:val="00442D62"/>
    <w:rsid w:val="00443539"/>
    <w:rsid w:val="004439D4"/>
    <w:rsid w:val="00443D7A"/>
    <w:rsid w:val="0044406E"/>
    <w:rsid w:val="004450FC"/>
    <w:rsid w:val="0044538C"/>
    <w:rsid w:val="00446D82"/>
    <w:rsid w:val="004519ED"/>
    <w:rsid w:val="00451DFE"/>
    <w:rsid w:val="004541CE"/>
    <w:rsid w:val="00454892"/>
    <w:rsid w:val="00455746"/>
    <w:rsid w:val="0045680D"/>
    <w:rsid w:val="00456D0B"/>
    <w:rsid w:val="0045781D"/>
    <w:rsid w:val="00457AA9"/>
    <w:rsid w:val="00457CC7"/>
    <w:rsid w:val="00457D08"/>
    <w:rsid w:val="00457F6E"/>
    <w:rsid w:val="004600CE"/>
    <w:rsid w:val="00460467"/>
    <w:rsid w:val="00461EED"/>
    <w:rsid w:val="00462957"/>
    <w:rsid w:val="0046359D"/>
    <w:rsid w:val="00463C7F"/>
    <w:rsid w:val="004664F9"/>
    <w:rsid w:val="004678CA"/>
    <w:rsid w:val="00467C78"/>
    <w:rsid w:val="00471654"/>
    <w:rsid w:val="004716C3"/>
    <w:rsid w:val="00471E22"/>
    <w:rsid w:val="00472380"/>
    <w:rsid w:val="004724C7"/>
    <w:rsid w:val="00472C89"/>
    <w:rsid w:val="004736BB"/>
    <w:rsid w:val="0047393E"/>
    <w:rsid w:val="0047483A"/>
    <w:rsid w:val="004750C5"/>
    <w:rsid w:val="00475A5D"/>
    <w:rsid w:val="00477006"/>
    <w:rsid w:val="004774F9"/>
    <w:rsid w:val="004776F4"/>
    <w:rsid w:val="00477D88"/>
    <w:rsid w:val="00482D70"/>
    <w:rsid w:val="00483464"/>
    <w:rsid w:val="004848D7"/>
    <w:rsid w:val="004857F1"/>
    <w:rsid w:val="004865F9"/>
    <w:rsid w:val="00486738"/>
    <w:rsid w:val="004906C3"/>
    <w:rsid w:val="004907E6"/>
    <w:rsid w:val="00490C79"/>
    <w:rsid w:val="00491FFB"/>
    <w:rsid w:val="00492211"/>
    <w:rsid w:val="00492769"/>
    <w:rsid w:val="00493136"/>
    <w:rsid w:val="004931CB"/>
    <w:rsid w:val="004943B8"/>
    <w:rsid w:val="00496959"/>
    <w:rsid w:val="00497188"/>
    <w:rsid w:val="00497B19"/>
    <w:rsid w:val="004A037B"/>
    <w:rsid w:val="004A146B"/>
    <w:rsid w:val="004A149B"/>
    <w:rsid w:val="004A1A6F"/>
    <w:rsid w:val="004A208B"/>
    <w:rsid w:val="004A2D6F"/>
    <w:rsid w:val="004A5311"/>
    <w:rsid w:val="004A5A97"/>
    <w:rsid w:val="004A7C58"/>
    <w:rsid w:val="004B10CA"/>
    <w:rsid w:val="004B14F5"/>
    <w:rsid w:val="004B1B4A"/>
    <w:rsid w:val="004B2B9B"/>
    <w:rsid w:val="004B2F7A"/>
    <w:rsid w:val="004B3387"/>
    <w:rsid w:val="004B3F7F"/>
    <w:rsid w:val="004B562D"/>
    <w:rsid w:val="004B56C1"/>
    <w:rsid w:val="004B6943"/>
    <w:rsid w:val="004C075E"/>
    <w:rsid w:val="004C0FB3"/>
    <w:rsid w:val="004C2027"/>
    <w:rsid w:val="004C2BAA"/>
    <w:rsid w:val="004C326E"/>
    <w:rsid w:val="004C397C"/>
    <w:rsid w:val="004C603E"/>
    <w:rsid w:val="004C62ED"/>
    <w:rsid w:val="004C67DD"/>
    <w:rsid w:val="004C72C5"/>
    <w:rsid w:val="004C782C"/>
    <w:rsid w:val="004C7FFC"/>
    <w:rsid w:val="004D13A5"/>
    <w:rsid w:val="004D2040"/>
    <w:rsid w:val="004D20EE"/>
    <w:rsid w:val="004D2645"/>
    <w:rsid w:val="004D3275"/>
    <w:rsid w:val="004D3481"/>
    <w:rsid w:val="004D39A2"/>
    <w:rsid w:val="004D39BB"/>
    <w:rsid w:val="004D3C8C"/>
    <w:rsid w:val="004D4B0C"/>
    <w:rsid w:val="004D5F7C"/>
    <w:rsid w:val="004D75A4"/>
    <w:rsid w:val="004D7CD9"/>
    <w:rsid w:val="004E0173"/>
    <w:rsid w:val="004E147F"/>
    <w:rsid w:val="004E1878"/>
    <w:rsid w:val="004E1DE1"/>
    <w:rsid w:val="004E457A"/>
    <w:rsid w:val="004E45F0"/>
    <w:rsid w:val="004E5C28"/>
    <w:rsid w:val="004E6409"/>
    <w:rsid w:val="004E6427"/>
    <w:rsid w:val="004E64A0"/>
    <w:rsid w:val="004E6937"/>
    <w:rsid w:val="004E7548"/>
    <w:rsid w:val="004E7ABD"/>
    <w:rsid w:val="004F08A3"/>
    <w:rsid w:val="004F221C"/>
    <w:rsid w:val="004F3A6E"/>
    <w:rsid w:val="004F3AEE"/>
    <w:rsid w:val="004F3DB9"/>
    <w:rsid w:val="004F578D"/>
    <w:rsid w:val="004F7B41"/>
    <w:rsid w:val="004F7D9E"/>
    <w:rsid w:val="00500F3E"/>
    <w:rsid w:val="0050174A"/>
    <w:rsid w:val="00502B07"/>
    <w:rsid w:val="0050398A"/>
    <w:rsid w:val="00504A7A"/>
    <w:rsid w:val="00504D09"/>
    <w:rsid w:val="005059CF"/>
    <w:rsid w:val="00507B13"/>
    <w:rsid w:val="005132E9"/>
    <w:rsid w:val="005133D1"/>
    <w:rsid w:val="005139F0"/>
    <w:rsid w:val="005146E4"/>
    <w:rsid w:val="00514F68"/>
    <w:rsid w:val="00515A46"/>
    <w:rsid w:val="00515EC7"/>
    <w:rsid w:val="005165E4"/>
    <w:rsid w:val="00520C7F"/>
    <w:rsid w:val="0052352F"/>
    <w:rsid w:val="00523B1E"/>
    <w:rsid w:val="00523B2E"/>
    <w:rsid w:val="005258A5"/>
    <w:rsid w:val="00526817"/>
    <w:rsid w:val="00526E25"/>
    <w:rsid w:val="0052734B"/>
    <w:rsid w:val="00527AD6"/>
    <w:rsid w:val="00527CB9"/>
    <w:rsid w:val="00531091"/>
    <w:rsid w:val="0053365E"/>
    <w:rsid w:val="00533DE4"/>
    <w:rsid w:val="0053520D"/>
    <w:rsid w:val="00537541"/>
    <w:rsid w:val="00537BF2"/>
    <w:rsid w:val="00537D79"/>
    <w:rsid w:val="005412FA"/>
    <w:rsid w:val="005416B0"/>
    <w:rsid w:val="00541E7F"/>
    <w:rsid w:val="00542100"/>
    <w:rsid w:val="0054276C"/>
    <w:rsid w:val="00542E3C"/>
    <w:rsid w:val="0054352B"/>
    <w:rsid w:val="00543B98"/>
    <w:rsid w:val="00544063"/>
    <w:rsid w:val="00544C83"/>
    <w:rsid w:val="00544FFE"/>
    <w:rsid w:val="00546A5B"/>
    <w:rsid w:val="00547CA1"/>
    <w:rsid w:val="00550372"/>
    <w:rsid w:val="00550997"/>
    <w:rsid w:val="00550B84"/>
    <w:rsid w:val="00550DB9"/>
    <w:rsid w:val="005513AA"/>
    <w:rsid w:val="00552710"/>
    <w:rsid w:val="00553D88"/>
    <w:rsid w:val="005549AB"/>
    <w:rsid w:val="0055556B"/>
    <w:rsid w:val="00556B61"/>
    <w:rsid w:val="0056087A"/>
    <w:rsid w:val="00560D32"/>
    <w:rsid w:val="00561449"/>
    <w:rsid w:val="0056154A"/>
    <w:rsid w:val="0056183C"/>
    <w:rsid w:val="005619A6"/>
    <w:rsid w:val="00562F1C"/>
    <w:rsid w:val="005658A9"/>
    <w:rsid w:val="00566524"/>
    <w:rsid w:val="005666AF"/>
    <w:rsid w:val="00567A1E"/>
    <w:rsid w:val="00567C08"/>
    <w:rsid w:val="00570465"/>
    <w:rsid w:val="00571AF0"/>
    <w:rsid w:val="00573874"/>
    <w:rsid w:val="00575CA0"/>
    <w:rsid w:val="0057699A"/>
    <w:rsid w:val="005774F7"/>
    <w:rsid w:val="00577704"/>
    <w:rsid w:val="00577B2E"/>
    <w:rsid w:val="00577D18"/>
    <w:rsid w:val="0058071B"/>
    <w:rsid w:val="00581AA5"/>
    <w:rsid w:val="00581C21"/>
    <w:rsid w:val="00581D15"/>
    <w:rsid w:val="005839FC"/>
    <w:rsid w:val="00584DED"/>
    <w:rsid w:val="00585133"/>
    <w:rsid w:val="005857F6"/>
    <w:rsid w:val="00586C79"/>
    <w:rsid w:val="005908D8"/>
    <w:rsid w:val="00590FD9"/>
    <w:rsid w:val="00591205"/>
    <w:rsid w:val="005917D6"/>
    <w:rsid w:val="00591813"/>
    <w:rsid w:val="00591B71"/>
    <w:rsid w:val="00592300"/>
    <w:rsid w:val="00592B3A"/>
    <w:rsid w:val="005946BB"/>
    <w:rsid w:val="0059485B"/>
    <w:rsid w:val="00594A7E"/>
    <w:rsid w:val="00594AAF"/>
    <w:rsid w:val="00595761"/>
    <w:rsid w:val="005A02DD"/>
    <w:rsid w:val="005A0665"/>
    <w:rsid w:val="005A1F78"/>
    <w:rsid w:val="005A31B6"/>
    <w:rsid w:val="005A35FC"/>
    <w:rsid w:val="005A38E1"/>
    <w:rsid w:val="005A51B6"/>
    <w:rsid w:val="005A5329"/>
    <w:rsid w:val="005A60A0"/>
    <w:rsid w:val="005A63D4"/>
    <w:rsid w:val="005A6565"/>
    <w:rsid w:val="005A6A48"/>
    <w:rsid w:val="005A762E"/>
    <w:rsid w:val="005B00CE"/>
    <w:rsid w:val="005B0F32"/>
    <w:rsid w:val="005B17E2"/>
    <w:rsid w:val="005B20C6"/>
    <w:rsid w:val="005B31BC"/>
    <w:rsid w:val="005B37B8"/>
    <w:rsid w:val="005B4CE5"/>
    <w:rsid w:val="005B4D50"/>
    <w:rsid w:val="005B4ED8"/>
    <w:rsid w:val="005B548D"/>
    <w:rsid w:val="005B5710"/>
    <w:rsid w:val="005B63F3"/>
    <w:rsid w:val="005C0601"/>
    <w:rsid w:val="005C0681"/>
    <w:rsid w:val="005C0B0A"/>
    <w:rsid w:val="005C3A4B"/>
    <w:rsid w:val="005C524A"/>
    <w:rsid w:val="005C5CA7"/>
    <w:rsid w:val="005C763A"/>
    <w:rsid w:val="005D16D3"/>
    <w:rsid w:val="005D24B5"/>
    <w:rsid w:val="005D2D3D"/>
    <w:rsid w:val="005D33D6"/>
    <w:rsid w:val="005D3C47"/>
    <w:rsid w:val="005D5963"/>
    <w:rsid w:val="005D5DEF"/>
    <w:rsid w:val="005D6B0C"/>
    <w:rsid w:val="005D6F9D"/>
    <w:rsid w:val="005E00D7"/>
    <w:rsid w:val="005E2C29"/>
    <w:rsid w:val="005E3E22"/>
    <w:rsid w:val="005E4024"/>
    <w:rsid w:val="005E48CA"/>
    <w:rsid w:val="005E4F62"/>
    <w:rsid w:val="005E57A1"/>
    <w:rsid w:val="005E5A75"/>
    <w:rsid w:val="005F0BBC"/>
    <w:rsid w:val="005F1CF5"/>
    <w:rsid w:val="005F2395"/>
    <w:rsid w:val="005F2CFB"/>
    <w:rsid w:val="005F35E9"/>
    <w:rsid w:val="005F39F5"/>
    <w:rsid w:val="005F43B2"/>
    <w:rsid w:val="005F5376"/>
    <w:rsid w:val="005F6DC8"/>
    <w:rsid w:val="005F76B8"/>
    <w:rsid w:val="005F7D3E"/>
    <w:rsid w:val="00600F5F"/>
    <w:rsid w:val="00601BBC"/>
    <w:rsid w:val="00602A1F"/>
    <w:rsid w:val="00602CB9"/>
    <w:rsid w:val="00602CC2"/>
    <w:rsid w:val="0060351F"/>
    <w:rsid w:val="006037B9"/>
    <w:rsid w:val="006037F6"/>
    <w:rsid w:val="00604D6C"/>
    <w:rsid w:val="00605272"/>
    <w:rsid w:val="00605903"/>
    <w:rsid w:val="0060615D"/>
    <w:rsid w:val="006068C0"/>
    <w:rsid w:val="00606A43"/>
    <w:rsid w:val="006075AD"/>
    <w:rsid w:val="00607F12"/>
    <w:rsid w:val="00610451"/>
    <w:rsid w:val="00612BA6"/>
    <w:rsid w:val="0061577E"/>
    <w:rsid w:val="00615AB7"/>
    <w:rsid w:val="00615C9B"/>
    <w:rsid w:val="00616650"/>
    <w:rsid w:val="006208DE"/>
    <w:rsid w:val="00621321"/>
    <w:rsid w:val="00621B49"/>
    <w:rsid w:val="0062329A"/>
    <w:rsid w:val="00623ACC"/>
    <w:rsid w:val="0062673D"/>
    <w:rsid w:val="00627DE5"/>
    <w:rsid w:val="0063076E"/>
    <w:rsid w:val="00630E0E"/>
    <w:rsid w:val="00631665"/>
    <w:rsid w:val="00634347"/>
    <w:rsid w:val="00634E2F"/>
    <w:rsid w:val="00635BFC"/>
    <w:rsid w:val="006364C8"/>
    <w:rsid w:val="00636E82"/>
    <w:rsid w:val="006377EE"/>
    <w:rsid w:val="0063781B"/>
    <w:rsid w:val="006407C6"/>
    <w:rsid w:val="006413F6"/>
    <w:rsid w:val="006418CD"/>
    <w:rsid w:val="00643E18"/>
    <w:rsid w:val="006445F8"/>
    <w:rsid w:val="00644E11"/>
    <w:rsid w:val="00646257"/>
    <w:rsid w:val="0064732F"/>
    <w:rsid w:val="00647A23"/>
    <w:rsid w:val="00647D33"/>
    <w:rsid w:val="00647F3A"/>
    <w:rsid w:val="0065113D"/>
    <w:rsid w:val="00651603"/>
    <w:rsid w:val="00653A48"/>
    <w:rsid w:val="00655631"/>
    <w:rsid w:val="00657137"/>
    <w:rsid w:val="00657FC6"/>
    <w:rsid w:val="0066081C"/>
    <w:rsid w:val="00661B6A"/>
    <w:rsid w:val="006625C9"/>
    <w:rsid w:val="00662848"/>
    <w:rsid w:val="00662CB4"/>
    <w:rsid w:val="00663546"/>
    <w:rsid w:val="00665052"/>
    <w:rsid w:val="006654C5"/>
    <w:rsid w:val="00667D12"/>
    <w:rsid w:val="0067002A"/>
    <w:rsid w:val="006705C2"/>
    <w:rsid w:val="006705E5"/>
    <w:rsid w:val="00671799"/>
    <w:rsid w:val="006727DB"/>
    <w:rsid w:val="00672E50"/>
    <w:rsid w:val="006733F5"/>
    <w:rsid w:val="006737AE"/>
    <w:rsid w:val="00673E67"/>
    <w:rsid w:val="00675799"/>
    <w:rsid w:val="00675AF1"/>
    <w:rsid w:val="00676F41"/>
    <w:rsid w:val="00677DCA"/>
    <w:rsid w:val="00681617"/>
    <w:rsid w:val="0068161E"/>
    <w:rsid w:val="00681908"/>
    <w:rsid w:val="00682576"/>
    <w:rsid w:val="0068298E"/>
    <w:rsid w:val="00684172"/>
    <w:rsid w:val="00685A76"/>
    <w:rsid w:val="00686B2C"/>
    <w:rsid w:val="00686DDA"/>
    <w:rsid w:val="00690072"/>
    <w:rsid w:val="006903FD"/>
    <w:rsid w:val="0069318C"/>
    <w:rsid w:val="00694472"/>
    <w:rsid w:val="006A0300"/>
    <w:rsid w:val="006A07E7"/>
    <w:rsid w:val="006A0AB5"/>
    <w:rsid w:val="006A10D4"/>
    <w:rsid w:val="006A11DD"/>
    <w:rsid w:val="006A2F6A"/>
    <w:rsid w:val="006A3785"/>
    <w:rsid w:val="006A56E8"/>
    <w:rsid w:val="006A5840"/>
    <w:rsid w:val="006A58DC"/>
    <w:rsid w:val="006B04E7"/>
    <w:rsid w:val="006B0648"/>
    <w:rsid w:val="006B1D82"/>
    <w:rsid w:val="006B1F06"/>
    <w:rsid w:val="006B1F0B"/>
    <w:rsid w:val="006B21F2"/>
    <w:rsid w:val="006B282A"/>
    <w:rsid w:val="006B36E3"/>
    <w:rsid w:val="006B412B"/>
    <w:rsid w:val="006B4F84"/>
    <w:rsid w:val="006B72B6"/>
    <w:rsid w:val="006C024B"/>
    <w:rsid w:val="006C05CA"/>
    <w:rsid w:val="006C1ABA"/>
    <w:rsid w:val="006C1F00"/>
    <w:rsid w:val="006C222D"/>
    <w:rsid w:val="006C408D"/>
    <w:rsid w:val="006C571F"/>
    <w:rsid w:val="006C6049"/>
    <w:rsid w:val="006C634B"/>
    <w:rsid w:val="006C6E4F"/>
    <w:rsid w:val="006D2051"/>
    <w:rsid w:val="006D2712"/>
    <w:rsid w:val="006D3F53"/>
    <w:rsid w:val="006D505E"/>
    <w:rsid w:val="006D5441"/>
    <w:rsid w:val="006D5BAA"/>
    <w:rsid w:val="006D5C56"/>
    <w:rsid w:val="006D7364"/>
    <w:rsid w:val="006E030E"/>
    <w:rsid w:val="006E0966"/>
    <w:rsid w:val="006E10EF"/>
    <w:rsid w:val="006E1537"/>
    <w:rsid w:val="006E1B7C"/>
    <w:rsid w:val="006E2459"/>
    <w:rsid w:val="006E32B4"/>
    <w:rsid w:val="006E3FDD"/>
    <w:rsid w:val="006E496F"/>
    <w:rsid w:val="006E7E65"/>
    <w:rsid w:val="006F048D"/>
    <w:rsid w:val="006F1254"/>
    <w:rsid w:val="006F128B"/>
    <w:rsid w:val="006F1364"/>
    <w:rsid w:val="006F3547"/>
    <w:rsid w:val="006F3BAA"/>
    <w:rsid w:val="006F3DB7"/>
    <w:rsid w:val="006F3EE0"/>
    <w:rsid w:val="006F4499"/>
    <w:rsid w:val="006F4D1B"/>
    <w:rsid w:val="006F5D02"/>
    <w:rsid w:val="00701C99"/>
    <w:rsid w:val="00701EE2"/>
    <w:rsid w:val="00704925"/>
    <w:rsid w:val="00710388"/>
    <w:rsid w:val="00712D1B"/>
    <w:rsid w:val="00713158"/>
    <w:rsid w:val="007157CC"/>
    <w:rsid w:val="00715943"/>
    <w:rsid w:val="00716727"/>
    <w:rsid w:val="00716B8D"/>
    <w:rsid w:val="007174F0"/>
    <w:rsid w:val="007179C5"/>
    <w:rsid w:val="00720E9E"/>
    <w:rsid w:val="00721D8B"/>
    <w:rsid w:val="00721E83"/>
    <w:rsid w:val="007224A6"/>
    <w:rsid w:val="00722AF0"/>
    <w:rsid w:val="00723DD5"/>
    <w:rsid w:val="0072419C"/>
    <w:rsid w:val="007249B4"/>
    <w:rsid w:val="00724FC7"/>
    <w:rsid w:val="00725588"/>
    <w:rsid w:val="00725996"/>
    <w:rsid w:val="0073056D"/>
    <w:rsid w:val="00731B42"/>
    <w:rsid w:val="007321B2"/>
    <w:rsid w:val="00734B5C"/>
    <w:rsid w:val="00735472"/>
    <w:rsid w:val="0073551A"/>
    <w:rsid w:val="00735B35"/>
    <w:rsid w:val="00735C35"/>
    <w:rsid w:val="00735CF1"/>
    <w:rsid w:val="00735CFF"/>
    <w:rsid w:val="00735D04"/>
    <w:rsid w:val="00735DE6"/>
    <w:rsid w:val="00736451"/>
    <w:rsid w:val="00737858"/>
    <w:rsid w:val="0074007F"/>
    <w:rsid w:val="00740CEC"/>
    <w:rsid w:val="00740DB5"/>
    <w:rsid w:val="00741015"/>
    <w:rsid w:val="007427A7"/>
    <w:rsid w:val="00745A21"/>
    <w:rsid w:val="00746A11"/>
    <w:rsid w:val="00746A82"/>
    <w:rsid w:val="00747067"/>
    <w:rsid w:val="00747DEB"/>
    <w:rsid w:val="00747ECD"/>
    <w:rsid w:val="007512A2"/>
    <w:rsid w:val="007516BF"/>
    <w:rsid w:val="007522DA"/>
    <w:rsid w:val="007524BD"/>
    <w:rsid w:val="00752724"/>
    <w:rsid w:val="00753CAC"/>
    <w:rsid w:val="00754807"/>
    <w:rsid w:val="0075654D"/>
    <w:rsid w:val="007568FA"/>
    <w:rsid w:val="0075741B"/>
    <w:rsid w:val="00757C45"/>
    <w:rsid w:val="00760CA0"/>
    <w:rsid w:val="00760EB9"/>
    <w:rsid w:val="0076172A"/>
    <w:rsid w:val="0076254C"/>
    <w:rsid w:val="00766826"/>
    <w:rsid w:val="00767508"/>
    <w:rsid w:val="007676CF"/>
    <w:rsid w:val="00767A63"/>
    <w:rsid w:val="00770637"/>
    <w:rsid w:val="00770E19"/>
    <w:rsid w:val="00772B5B"/>
    <w:rsid w:val="00772E02"/>
    <w:rsid w:val="00773583"/>
    <w:rsid w:val="0077399B"/>
    <w:rsid w:val="00773F32"/>
    <w:rsid w:val="0077423C"/>
    <w:rsid w:val="00775152"/>
    <w:rsid w:val="00776344"/>
    <w:rsid w:val="0077678A"/>
    <w:rsid w:val="00776CA5"/>
    <w:rsid w:val="00780906"/>
    <w:rsid w:val="00780A03"/>
    <w:rsid w:val="00781332"/>
    <w:rsid w:val="007825D5"/>
    <w:rsid w:val="00782F60"/>
    <w:rsid w:val="00784F00"/>
    <w:rsid w:val="007850AD"/>
    <w:rsid w:val="00785D96"/>
    <w:rsid w:val="007862E0"/>
    <w:rsid w:val="00786AED"/>
    <w:rsid w:val="00786E48"/>
    <w:rsid w:val="00790A3D"/>
    <w:rsid w:val="00790A95"/>
    <w:rsid w:val="00790BA7"/>
    <w:rsid w:val="00792A57"/>
    <w:rsid w:val="00793C4F"/>
    <w:rsid w:val="00794367"/>
    <w:rsid w:val="00794617"/>
    <w:rsid w:val="0079586E"/>
    <w:rsid w:val="00795FA2"/>
    <w:rsid w:val="00796864"/>
    <w:rsid w:val="00797555"/>
    <w:rsid w:val="00797B32"/>
    <w:rsid w:val="007A08FB"/>
    <w:rsid w:val="007A121E"/>
    <w:rsid w:val="007A17AF"/>
    <w:rsid w:val="007A60B9"/>
    <w:rsid w:val="007A638D"/>
    <w:rsid w:val="007B066A"/>
    <w:rsid w:val="007B1157"/>
    <w:rsid w:val="007B1532"/>
    <w:rsid w:val="007B2D13"/>
    <w:rsid w:val="007B3EE2"/>
    <w:rsid w:val="007B5659"/>
    <w:rsid w:val="007B6348"/>
    <w:rsid w:val="007B6B56"/>
    <w:rsid w:val="007C06D7"/>
    <w:rsid w:val="007C10CD"/>
    <w:rsid w:val="007C2304"/>
    <w:rsid w:val="007C24F5"/>
    <w:rsid w:val="007C2DDE"/>
    <w:rsid w:val="007C4EF8"/>
    <w:rsid w:val="007C5B08"/>
    <w:rsid w:val="007C6022"/>
    <w:rsid w:val="007C756F"/>
    <w:rsid w:val="007C785C"/>
    <w:rsid w:val="007C7C4D"/>
    <w:rsid w:val="007D0345"/>
    <w:rsid w:val="007D2260"/>
    <w:rsid w:val="007D345D"/>
    <w:rsid w:val="007D373C"/>
    <w:rsid w:val="007D4097"/>
    <w:rsid w:val="007D5B40"/>
    <w:rsid w:val="007D5FEF"/>
    <w:rsid w:val="007D66AA"/>
    <w:rsid w:val="007D6E7A"/>
    <w:rsid w:val="007D766D"/>
    <w:rsid w:val="007D7BC8"/>
    <w:rsid w:val="007D7FA8"/>
    <w:rsid w:val="007E1186"/>
    <w:rsid w:val="007E1B40"/>
    <w:rsid w:val="007E1C9A"/>
    <w:rsid w:val="007E22E1"/>
    <w:rsid w:val="007E2B96"/>
    <w:rsid w:val="007E4205"/>
    <w:rsid w:val="007E5273"/>
    <w:rsid w:val="007E5A58"/>
    <w:rsid w:val="007E5E70"/>
    <w:rsid w:val="007E637A"/>
    <w:rsid w:val="007E64EF"/>
    <w:rsid w:val="007E6F7D"/>
    <w:rsid w:val="007F0E93"/>
    <w:rsid w:val="007F1B35"/>
    <w:rsid w:val="007F30A8"/>
    <w:rsid w:val="007F48E7"/>
    <w:rsid w:val="007F4F34"/>
    <w:rsid w:val="007F5F5D"/>
    <w:rsid w:val="007F7F98"/>
    <w:rsid w:val="00800F50"/>
    <w:rsid w:val="008015AC"/>
    <w:rsid w:val="00802951"/>
    <w:rsid w:val="008035D1"/>
    <w:rsid w:val="00804B2B"/>
    <w:rsid w:val="00804DB4"/>
    <w:rsid w:val="008053F5"/>
    <w:rsid w:val="008056C4"/>
    <w:rsid w:val="00807301"/>
    <w:rsid w:val="00810366"/>
    <w:rsid w:val="00810977"/>
    <w:rsid w:val="00810EBA"/>
    <w:rsid w:val="00811CA6"/>
    <w:rsid w:val="0081246E"/>
    <w:rsid w:val="008124BA"/>
    <w:rsid w:val="00812AE6"/>
    <w:rsid w:val="00813342"/>
    <w:rsid w:val="00814D1E"/>
    <w:rsid w:val="0081525F"/>
    <w:rsid w:val="00815814"/>
    <w:rsid w:val="00815C7F"/>
    <w:rsid w:val="008160CD"/>
    <w:rsid w:val="00816AD4"/>
    <w:rsid w:val="0081743F"/>
    <w:rsid w:val="00817E41"/>
    <w:rsid w:val="008219FE"/>
    <w:rsid w:val="008223B9"/>
    <w:rsid w:val="0082356A"/>
    <w:rsid w:val="0082367A"/>
    <w:rsid w:val="008265B3"/>
    <w:rsid w:val="00831561"/>
    <w:rsid w:val="00832E8D"/>
    <w:rsid w:val="008356CB"/>
    <w:rsid w:val="00835CF9"/>
    <w:rsid w:val="00836267"/>
    <w:rsid w:val="00840159"/>
    <w:rsid w:val="00840888"/>
    <w:rsid w:val="00840AE8"/>
    <w:rsid w:val="00841B19"/>
    <w:rsid w:val="00841B36"/>
    <w:rsid w:val="00841BC3"/>
    <w:rsid w:val="00841C20"/>
    <w:rsid w:val="00842036"/>
    <w:rsid w:val="00842240"/>
    <w:rsid w:val="0084252E"/>
    <w:rsid w:val="00842A93"/>
    <w:rsid w:val="00842B4F"/>
    <w:rsid w:val="00843D65"/>
    <w:rsid w:val="0084479E"/>
    <w:rsid w:val="008454E7"/>
    <w:rsid w:val="00846EC0"/>
    <w:rsid w:val="00847023"/>
    <w:rsid w:val="0084724D"/>
    <w:rsid w:val="00851188"/>
    <w:rsid w:val="00851435"/>
    <w:rsid w:val="00852F80"/>
    <w:rsid w:val="008543B9"/>
    <w:rsid w:val="00854D1B"/>
    <w:rsid w:val="00855258"/>
    <w:rsid w:val="0085571A"/>
    <w:rsid w:val="00855B2D"/>
    <w:rsid w:val="00855BE2"/>
    <w:rsid w:val="00856094"/>
    <w:rsid w:val="00862307"/>
    <w:rsid w:val="00864060"/>
    <w:rsid w:val="008640D8"/>
    <w:rsid w:val="008641DB"/>
    <w:rsid w:val="0086495A"/>
    <w:rsid w:val="00864D3B"/>
    <w:rsid w:val="00864D71"/>
    <w:rsid w:val="00865BCE"/>
    <w:rsid w:val="00866380"/>
    <w:rsid w:val="008671EE"/>
    <w:rsid w:val="00867B35"/>
    <w:rsid w:val="00871102"/>
    <w:rsid w:val="008723D3"/>
    <w:rsid w:val="0087384C"/>
    <w:rsid w:val="0087472B"/>
    <w:rsid w:val="00875BFA"/>
    <w:rsid w:val="00876B89"/>
    <w:rsid w:val="008776E7"/>
    <w:rsid w:val="00880192"/>
    <w:rsid w:val="00881091"/>
    <w:rsid w:val="008810B3"/>
    <w:rsid w:val="00883CA7"/>
    <w:rsid w:val="00883EF9"/>
    <w:rsid w:val="00884B04"/>
    <w:rsid w:val="00884B90"/>
    <w:rsid w:val="008850FB"/>
    <w:rsid w:val="0088691F"/>
    <w:rsid w:val="00886B19"/>
    <w:rsid w:val="008872D7"/>
    <w:rsid w:val="00890AB4"/>
    <w:rsid w:val="008920F4"/>
    <w:rsid w:val="00893265"/>
    <w:rsid w:val="0089412C"/>
    <w:rsid w:val="008945AE"/>
    <w:rsid w:val="008946A9"/>
    <w:rsid w:val="0089499A"/>
    <w:rsid w:val="00895C78"/>
    <w:rsid w:val="008A0834"/>
    <w:rsid w:val="008A0B7E"/>
    <w:rsid w:val="008A13F7"/>
    <w:rsid w:val="008A1575"/>
    <w:rsid w:val="008A2488"/>
    <w:rsid w:val="008A3977"/>
    <w:rsid w:val="008A513B"/>
    <w:rsid w:val="008A5561"/>
    <w:rsid w:val="008A5B6B"/>
    <w:rsid w:val="008A683F"/>
    <w:rsid w:val="008A6E79"/>
    <w:rsid w:val="008B08CE"/>
    <w:rsid w:val="008B0D16"/>
    <w:rsid w:val="008B3DBD"/>
    <w:rsid w:val="008B592C"/>
    <w:rsid w:val="008B7250"/>
    <w:rsid w:val="008B73A9"/>
    <w:rsid w:val="008B7431"/>
    <w:rsid w:val="008B7C74"/>
    <w:rsid w:val="008B7F41"/>
    <w:rsid w:val="008C29D1"/>
    <w:rsid w:val="008C37BA"/>
    <w:rsid w:val="008C37E2"/>
    <w:rsid w:val="008C4250"/>
    <w:rsid w:val="008C502A"/>
    <w:rsid w:val="008D046F"/>
    <w:rsid w:val="008D2A5D"/>
    <w:rsid w:val="008D436D"/>
    <w:rsid w:val="008D4F20"/>
    <w:rsid w:val="008D597B"/>
    <w:rsid w:val="008E1D36"/>
    <w:rsid w:val="008E25F3"/>
    <w:rsid w:val="008E3052"/>
    <w:rsid w:val="008E342F"/>
    <w:rsid w:val="008E441B"/>
    <w:rsid w:val="008E701E"/>
    <w:rsid w:val="008E7904"/>
    <w:rsid w:val="008F1D5C"/>
    <w:rsid w:val="008F2A21"/>
    <w:rsid w:val="008F321A"/>
    <w:rsid w:val="008F477F"/>
    <w:rsid w:val="008F5535"/>
    <w:rsid w:val="008F66DC"/>
    <w:rsid w:val="008F71D5"/>
    <w:rsid w:val="008F7BF4"/>
    <w:rsid w:val="008F7EBC"/>
    <w:rsid w:val="008F7FA1"/>
    <w:rsid w:val="009006C7"/>
    <w:rsid w:val="009013DD"/>
    <w:rsid w:val="009015A2"/>
    <w:rsid w:val="0090341B"/>
    <w:rsid w:val="009041B4"/>
    <w:rsid w:val="00905894"/>
    <w:rsid w:val="00905BB0"/>
    <w:rsid w:val="00906C2B"/>
    <w:rsid w:val="00906FD1"/>
    <w:rsid w:val="00907262"/>
    <w:rsid w:val="00907A7A"/>
    <w:rsid w:val="009101CD"/>
    <w:rsid w:val="00910998"/>
    <w:rsid w:val="00911535"/>
    <w:rsid w:val="0091209B"/>
    <w:rsid w:val="00912879"/>
    <w:rsid w:val="00916C1D"/>
    <w:rsid w:val="0091725A"/>
    <w:rsid w:val="00920F1C"/>
    <w:rsid w:val="00921C29"/>
    <w:rsid w:val="00921C7F"/>
    <w:rsid w:val="00922921"/>
    <w:rsid w:val="00923D8E"/>
    <w:rsid w:val="00924521"/>
    <w:rsid w:val="009259FD"/>
    <w:rsid w:val="00926650"/>
    <w:rsid w:val="009269E5"/>
    <w:rsid w:val="00926F17"/>
    <w:rsid w:val="00931148"/>
    <w:rsid w:val="00931555"/>
    <w:rsid w:val="0093168D"/>
    <w:rsid w:val="00932622"/>
    <w:rsid w:val="00933825"/>
    <w:rsid w:val="00933F92"/>
    <w:rsid w:val="00934ECF"/>
    <w:rsid w:val="00935236"/>
    <w:rsid w:val="00936734"/>
    <w:rsid w:val="00936ABB"/>
    <w:rsid w:val="00936D43"/>
    <w:rsid w:val="00936F8A"/>
    <w:rsid w:val="009372F3"/>
    <w:rsid w:val="00940574"/>
    <w:rsid w:val="009408E8"/>
    <w:rsid w:val="0094283F"/>
    <w:rsid w:val="00944060"/>
    <w:rsid w:val="00944B2D"/>
    <w:rsid w:val="009455AF"/>
    <w:rsid w:val="00946896"/>
    <w:rsid w:val="00947290"/>
    <w:rsid w:val="00947A35"/>
    <w:rsid w:val="00950E97"/>
    <w:rsid w:val="0095147B"/>
    <w:rsid w:val="009533D0"/>
    <w:rsid w:val="00953400"/>
    <w:rsid w:val="009540D2"/>
    <w:rsid w:val="0095472B"/>
    <w:rsid w:val="00955B8E"/>
    <w:rsid w:val="0095702C"/>
    <w:rsid w:val="009573BE"/>
    <w:rsid w:val="009601E7"/>
    <w:rsid w:val="009602A5"/>
    <w:rsid w:val="00961323"/>
    <w:rsid w:val="009615BF"/>
    <w:rsid w:val="009629A9"/>
    <w:rsid w:val="00963355"/>
    <w:rsid w:val="009664F9"/>
    <w:rsid w:val="00966B74"/>
    <w:rsid w:val="00967631"/>
    <w:rsid w:val="009677C3"/>
    <w:rsid w:val="0097054A"/>
    <w:rsid w:val="00971BE2"/>
    <w:rsid w:val="00972EEB"/>
    <w:rsid w:val="00974BB9"/>
    <w:rsid w:val="00976A53"/>
    <w:rsid w:val="00976F34"/>
    <w:rsid w:val="0097718B"/>
    <w:rsid w:val="0097742C"/>
    <w:rsid w:val="0097771A"/>
    <w:rsid w:val="00980427"/>
    <w:rsid w:val="0098186E"/>
    <w:rsid w:val="009827FD"/>
    <w:rsid w:val="00982D4C"/>
    <w:rsid w:val="0098338D"/>
    <w:rsid w:val="009843F6"/>
    <w:rsid w:val="009844A0"/>
    <w:rsid w:val="00986888"/>
    <w:rsid w:val="00987476"/>
    <w:rsid w:val="00987BB3"/>
    <w:rsid w:val="009904E5"/>
    <w:rsid w:val="00990CF9"/>
    <w:rsid w:val="009912B4"/>
    <w:rsid w:val="0099194B"/>
    <w:rsid w:val="0099290D"/>
    <w:rsid w:val="009929A7"/>
    <w:rsid w:val="0099367A"/>
    <w:rsid w:val="0099394E"/>
    <w:rsid w:val="00993B74"/>
    <w:rsid w:val="009942CF"/>
    <w:rsid w:val="00994F8D"/>
    <w:rsid w:val="00996504"/>
    <w:rsid w:val="009967F5"/>
    <w:rsid w:val="00997555"/>
    <w:rsid w:val="009A1767"/>
    <w:rsid w:val="009A403F"/>
    <w:rsid w:val="009A41B6"/>
    <w:rsid w:val="009A4635"/>
    <w:rsid w:val="009A51F0"/>
    <w:rsid w:val="009A66D8"/>
    <w:rsid w:val="009A6C47"/>
    <w:rsid w:val="009A6C4E"/>
    <w:rsid w:val="009A6F54"/>
    <w:rsid w:val="009A7693"/>
    <w:rsid w:val="009A7F06"/>
    <w:rsid w:val="009B0B4F"/>
    <w:rsid w:val="009B0EA8"/>
    <w:rsid w:val="009B12A1"/>
    <w:rsid w:val="009B2450"/>
    <w:rsid w:val="009B6288"/>
    <w:rsid w:val="009B6324"/>
    <w:rsid w:val="009B645A"/>
    <w:rsid w:val="009B6B47"/>
    <w:rsid w:val="009B78F0"/>
    <w:rsid w:val="009C0FF6"/>
    <w:rsid w:val="009C1D92"/>
    <w:rsid w:val="009C2E06"/>
    <w:rsid w:val="009C3214"/>
    <w:rsid w:val="009C3839"/>
    <w:rsid w:val="009C3D76"/>
    <w:rsid w:val="009C4BED"/>
    <w:rsid w:val="009C5CBE"/>
    <w:rsid w:val="009C6019"/>
    <w:rsid w:val="009C67B7"/>
    <w:rsid w:val="009C68B7"/>
    <w:rsid w:val="009C7833"/>
    <w:rsid w:val="009C7D5E"/>
    <w:rsid w:val="009D0979"/>
    <w:rsid w:val="009D4239"/>
    <w:rsid w:val="009D4920"/>
    <w:rsid w:val="009D5966"/>
    <w:rsid w:val="009E08F1"/>
    <w:rsid w:val="009E09C0"/>
    <w:rsid w:val="009E1E78"/>
    <w:rsid w:val="009E310A"/>
    <w:rsid w:val="009E32B5"/>
    <w:rsid w:val="009E36A5"/>
    <w:rsid w:val="009E3DE1"/>
    <w:rsid w:val="009E4A5D"/>
    <w:rsid w:val="009E4D06"/>
    <w:rsid w:val="009E4E38"/>
    <w:rsid w:val="009F029D"/>
    <w:rsid w:val="009F06E6"/>
    <w:rsid w:val="009F0B70"/>
    <w:rsid w:val="009F1461"/>
    <w:rsid w:val="009F1AC0"/>
    <w:rsid w:val="009F20C9"/>
    <w:rsid w:val="009F23DD"/>
    <w:rsid w:val="009F250C"/>
    <w:rsid w:val="009F3122"/>
    <w:rsid w:val="009F3604"/>
    <w:rsid w:val="009F4397"/>
    <w:rsid w:val="009F6462"/>
    <w:rsid w:val="009F71AC"/>
    <w:rsid w:val="009F71EF"/>
    <w:rsid w:val="009F7A4C"/>
    <w:rsid w:val="00A002AF"/>
    <w:rsid w:val="00A00DFD"/>
    <w:rsid w:val="00A01BCC"/>
    <w:rsid w:val="00A02389"/>
    <w:rsid w:val="00A024F5"/>
    <w:rsid w:val="00A03166"/>
    <w:rsid w:val="00A033D0"/>
    <w:rsid w:val="00A037F7"/>
    <w:rsid w:val="00A03DFE"/>
    <w:rsid w:val="00A03FA6"/>
    <w:rsid w:val="00A042E5"/>
    <w:rsid w:val="00A046E5"/>
    <w:rsid w:val="00A05AF5"/>
    <w:rsid w:val="00A05EE3"/>
    <w:rsid w:val="00A05FB0"/>
    <w:rsid w:val="00A118FC"/>
    <w:rsid w:val="00A11E29"/>
    <w:rsid w:val="00A15293"/>
    <w:rsid w:val="00A15376"/>
    <w:rsid w:val="00A17FC1"/>
    <w:rsid w:val="00A20604"/>
    <w:rsid w:val="00A20AD7"/>
    <w:rsid w:val="00A20E04"/>
    <w:rsid w:val="00A21199"/>
    <w:rsid w:val="00A21947"/>
    <w:rsid w:val="00A22E86"/>
    <w:rsid w:val="00A2504B"/>
    <w:rsid w:val="00A2545B"/>
    <w:rsid w:val="00A26A5B"/>
    <w:rsid w:val="00A27512"/>
    <w:rsid w:val="00A27590"/>
    <w:rsid w:val="00A27CDF"/>
    <w:rsid w:val="00A30B6B"/>
    <w:rsid w:val="00A31334"/>
    <w:rsid w:val="00A323CC"/>
    <w:rsid w:val="00A3432C"/>
    <w:rsid w:val="00A3502E"/>
    <w:rsid w:val="00A35246"/>
    <w:rsid w:val="00A405C9"/>
    <w:rsid w:val="00A40ED8"/>
    <w:rsid w:val="00A41DA9"/>
    <w:rsid w:val="00A42B13"/>
    <w:rsid w:val="00A42D20"/>
    <w:rsid w:val="00A43A9C"/>
    <w:rsid w:val="00A441FA"/>
    <w:rsid w:val="00A4437A"/>
    <w:rsid w:val="00A45CB4"/>
    <w:rsid w:val="00A46069"/>
    <w:rsid w:val="00A470FE"/>
    <w:rsid w:val="00A519F1"/>
    <w:rsid w:val="00A522C0"/>
    <w:rsid w:val="00A56108"/>
    <w:rsid w:val="00A573C0"/>
    <w:rsid w:val="00A574BA"/>
    <w:rsid w:val="00A60BA3"/>
    <w:rsid w:val="00A640F1"/>
    <w:rsid w:val="00A6470C"/>
    <w:rsid w:val="00A6541A"/>
    <w:rsid w:val="00A6545D"/>
    <w:rsid w:val="00A655A3"/>
    <w:rsid w:val="00A66540"/>
    <w:rsid w:val="00A66A4E"/>
    <w:rsid w:val="00A6788F"/>
    <w:rsid w:val="00A70302"/>
    <w:rsid w:val="00A70A39"/>
    <w:rsid w:val="00A724BE"/>
    <w:rsid w:val="00A74373"/>
    <w:rsid w:val="00A7482C"/>
    <w:rsid w:val="00A76ED5"/>
    <w:rsid w:val="00A76F8A"/>
    <w:rsid w:val="00A77804"/>
    <w:rsid w:val="00A77DB9"/>
    <w:rsid w:val="00A805E0"/>
    <w:rsid w:val="00A80C33"/>
    <w:rsid w:val="00A8135C"/>
    <w:rsid w:val="00A814C3"/>
    <w:rsid w:val="00A820B4"/>
    <w:rsid w:val="00A82963"/>
    <w:rsid w:val="00A84B0A"/>
    <w:rsid w:val="00A85C5A"/>
    <w:rsid w:val="00A8751C"/>
    <w:rsid w:val="00A879D7"/>
    <w:rsid w:val="00A90D0D"/>
    <w:rsid w:val="00A90EA5"/>
    <w:rsid w:val="00A92439"/>
    <w:rsid w:val="00A92654"/>
    <w:rsid w:val="00A92B49"/>
    <w:rsid w:val="00A93B27"/>
    <w:rsid w:val="00A94BCD"/>
    <w:rsid w:val="00A95C6A"/>
    <w:rsid w:val="00A971B2"/>
    <w:rsid w:val="00A978CE"/>
    <w:rsid w:val="00AA06FD"/>
    <w:rsid w:val="00AA0CA4"/>
    <w:rsid w:val="00AA18C9"/>
    <w:rsid w:val="00AA3494"/>
    <w:rsid w:val="00AA4517"/>
    <w:rsid w:val="00AA53D7"/>
    <w:rsid w:val="00AA5504"/>
    <w:rsid w:val="00AA5E5D"/>
    <w:rsid w:val="00AA6A7C"/>
    <w:rsid w:val="00AA6EA8"/>
    <w:rsid w:val="00AA738E"/>
    <w:rsid w:val="00AB1574"/>
    <w:rsid w:val="00AB1B56"/>
    <w:rsid w:val="00AB2622"/>
    <w:rsid w:val="00AB2CD8"/>
    <w:rsid w:val="00AB3B5D"/>
    <w:rsid w:val="00AB4390"/>
    <w:rsid w:val="00AB49B8"/>
    <w:rsid w:val="00AB6096"/>
    <w:rsid w:val="00AB7EF5"/>
    <w:rsid w:val="00AB7F3F"/>
    <w:rsid w:val="00AC0A16"/>
    <w:rsid w:val="00AC4E87"/>
    <w:rsid w:val="00AC50F6"/>
    <w:rsid w:val="00AC78AF"/>
    <w:rsid w:val="00AD0B32"/>
    <w:rsid w:val="00AD0E99"/>
    <w:rsid w:val="00AD1139"/>
    <w:rsid w:val="00AD13C5"/>
    <w:rsid w:val="00AD1F5D"/>
    <w:rsid w:val="00AD2225"/>
    <w:rsid w:val="00AD23F5"/>
    <w:rsid w:val="00AD2FAB"/>
    <w:rsid w:val="00AD301D"/>
    <w:rsid w:val="00AD4253"/>
    <w:rsid w:val="00AD6A99"/>
    <w:rsid w:val="00AD70E3"/>
    <w:rsid w:val="00AD74DD"/>
    <w:rsid w:val="00AE042C"/>
    <w:rsid w:val="00AE175A"/>
    <w:rsid w:val="00AE3A8C"/>
    <w:rsid w:val="00AE4178"/>
    <w:rsid w:val="00AE454F"/>
    <w:rsid w:val="00AE4812"/>
    <w:rsid w:val="00AE5104"/>
    <w:rsid w:val="00AE53B8"/>
    <w:rsid w:val="00AE5843"/>
    <w:rsid w:val="00AE5B26"/>
    <w:rsid w:val="00AE65E1"/>
    <w:rsid w:val="00AE67FA"/>
    <w:rsid w:val="00AE6B1E"/>
    <w:rsid w:val="00AE6CB1"/>
    <w:rsid w:val="00AF0342"/>
    <w:rsid w:val="00AF0BCB"/>
    <w:rsid w:val="00AF0C8F"/>
    <w:rsid w:val="00AF15DB"/>
    <w:rsid w:val="00AF1B2E"/>
    <w:rsid w:val="00AF1E31"/>
    <w:rsid w:val="00AF21AB"/>
    <w:rsid w:val="00AF2AED"/>
    <w:rsid w:val="00AF2DDF"/>
    <w:rsid w:val="00AF351D"/>
    <w:rsid w:val="00AF35E4"/>
    <w:rsid w:val="00AF392B"/>
    <w:rsid w:val="00AF4834"/>
    <w:rsid w:val="00AF5420"/>
    <w:rsid w:val="00AF5EC3"/>
    <w:rsid w:val="00AF6859"/>
    <w:rsid w:val="00AF78D8"/>
    <w:rsid w:val="00AF7F31"/>
    <w:rsid w:val="00B00C88"/>
    <w:rsid w:val="00B00F30"/>
    <w:rsid w:val="00B017E0"/>
    <w:rsid w:val="00B02022"/>
    <w:rsid w:val="00B028D7"/>
    <w:rsid w:val="00B030DA"/>
    <w:rsid w:val="00B03886"/>
    <w:rsid w:val="00B03EC6"/>
    <w:rsid w:val="00B040C7"/>
    <w:rsid w:val="00B04861"/>
    <w:rsid w:val="00B0509D"/>
    <w:rsid w:val="00B063C0"/>
    <w:rsid w:val="00B064B6"/>
    <w:rsid w:val="00B11371"/>
    <w:rsid w:val="00B114A4"/>
    <w:rsid w:val="00B12B00"/>
    <w:rsid w:val="00B14221"/>
    <w:rsid w:val="00B1446B"/>
    <w:rsid w:val="00B15DDA"/>
    <w:rsid w:val="00B163BB"/>
    <w:rsid w:val="00B169C2"/>
    <w:rsid w:val="00B16FE6"/>
    <w:rsid w:val="00B17859"/>
    <w:rsid w:val="00B21533"/>
    <w:rsid w:val="00B25BEE"/>
    <w:rsid w:val="00B303F8"/>
    <w:rsid w:val="00B304D5"/>
    <w:rsid w:val="00B317B5"/>
    <w:rsid w:val="00B3185F"/>
    <w:rsid w:val="00B33E0D"/>
    <w:rsid w:val="00B347B5"/>
    <w:rsid w:val="00B35B90"/>
    <w:rsid w:val="00B374E8"/>
    <w:rsid w:val="00B40BE2"/>
    <w:rsid w:val="00B427F1"/>
    <w:rsid w:val="00B44244"/>
    <w:rsid w:val="00B44A5F"/>
    <w:rsid w:val="00B44A63"/>
    <w:rsid w:val="00B50940"/>
    <w:rsid w:val="00B5254A"/>
    <w:rsid w:val="00B52CB8"/>
    <w:rsid w:val="00B53035"/>
    <w:rsid w:val="00B53997"/>
    <w:rsid w:val="00B5409E"/>
    <w:rsid w:val="00B55E0D"/>
    <w:rsid w:val="00B57222"/>
    <w:rsid w:val="00B6115B"/>
    <w:rsid w:val="00B61D90"/>
    <w:rsid w:val="00B61F27"/>
    <w:rsid w:val="00B62187"/>
    <w:rsid w:val="00B62619"/>
    <w:rsid w:val="00B62877"/>
    <w:rsid w:val="00B628C6"/>
    <w:rsid w:val="00B637EF"/>
    <w:rsid w:val="00B65D1D"/>
    <w:rsid w:val="00B671D9"/>
    <w:rsid w:val="00B67414"/>
    <w:rsid w:val="00B70732"/>
    <w:rsid w:val="00B726E9"/>
    <w:rsid w:val="00B73D4D"/>
    <w:rsid w:val="00B74097"/>
    <w:rsid w:val="00B76673"/>
    <w:rsid w:val="00B76CE4"/>
    <w:rsid w:val="00B823DF"/>
    <w:rsid w:val="00B83A23"/>
    <w:rsid w:val="00B83EC7"/>
    <w:rsid w:val="00B8457D"/>
    <w:rsid w:val="00B84D31"/>
    <w:rsid w:val="00B84DA1"/>
    <w:rsid w:val="00B8510B"/>
    <w:rsid w:val="00B85473"/>
    <w:rsid w:val="00B863B6"/>
    <w:rsid w:val="00B87B49"/>
    <w:rsid w:val="00B902C6"/>
    <w:rsid w:val="00B9042C"/>
    <w:rsid w:val="00B905DC"/>
    <w:rsid w:val="00B90756"/>
    <w:rsid w:val="00B908ED"/>
    <w:rsid w:val="00B9136C"/>
    <w:rsid w:val="00B91A9D"/>
    <w:rsid w:val="00B91CEB"/>
    <w:rsid w:val="00B91E59"/>
    <w:rsid w:val="00B93A8E"/>
    <w:rsid w:val="00B93D2B"/>
    <w:rsid w:val="00B9476D"/>
    <w:rsid w:val="00B96839"/>
    <w:rsid w:val="00B96FDC"/>
    <w:rsid w:val="00BA0D04"/>
    <w:rsid w:val="00BA106B"/>
    <w:rsid w:val="00BA1995"/>
    <w:rsid w:val="00BA4486"/>
    <w:rsid w:val="00BA5549"/>
    <w:rsid w:val="00BA57B4"/>
    <w:rsid w:val="00BA6B6E"/>
    <w:rsid w:val="00BB040A"/>
    <w:rsid w:val="00BB0929"/>
    <w:rsid w:val="00BB1006"/>
    <w:rsid w:val="00BB1211"/>
    <w:rsid w:val="00BB31E4"/>
    <w:rsid w:val="00BB5109"/>
    <w:rsid w:val="00BB5198"/>
    <w:rsid w:val="00BB5291"/>
    <w:rsid w:val="00BB5636"/>
    <w:rsid w:val="00BB65F8"/>
    <w:rsid w:val="00BC1E5F"/>
    <w:rsid w:val="00BC34CD"/>
    <w:rsid w:val="00BC5EF5"/>
    <w:rsid w:val="00BC62C2"/>
    <w:rsid w:val="00BC6A92"/>
    <w:rsid w:val="00BC79C6"/>
    <w:rsid w:val="00BD0120"/>
    <w:rsid w:val="00BD0DDC"/>
    <w:rsid w:val="00BD3239"/>
    <w:rsid w:val="00BD3384"/>
    <w:rsid w:val="00BD3860"/>
    <w:rsid w:val="00BD3DD9"/>
    <w:rsid w:val="00BD4EB5"/>
    <w:rsid w:val="00BD540F"/>
    <w:rsid w:val="00BD5FE0"/>
    <w:rsid w:val="00BD6033"/>
    <w:rsid w:val="00BD6B60"/>
    <w:rsid w:val="00BD73B6"/>
    <w:rsid w:val="00BE0D7E"/>
    <w:rsid w:val="00BE142D"/>
    <w:rsid w:val="00BE1D63"/>
    <w:rsid w:val="00BE2BD6"/>
    <w:rsid w:val="00BE2C3E"/>
    <w:rsid w:val="00BE53FE"/>
    <w:rsid w:val="00BE6C34"/>
    <w:rsid w:val="00BE6EF0"/>
    <w:rsid w:val="00BE796A"/>
    <w:rsid w:val="00BE7C26"/>
    <w:rsid w:val="00BE7DE6"/>
    <w:rsid w:val="00BE7E36"/>
    <w:rsid w:val="00BF0A1A"/>
    <w:rsid w:val="00BF0E97"/>
    <w:rsid w:val="00BF1B90"/>
    <w:rsid w:val="00BF2984"/>
    <w:rsid w:val="00BF31C2"/>
    <w:rsid w:val="00BF3279"/>
    <w:rsid w:val="00BF4C48"/>
    <w:rsid w:val="00BF4D0C"/>
    <w:rsid w:val="00BF4E5F"/>
    <w:rsid w:val="00BF5122"/>
    <w:rsid w:val="00BF5430"/>
    <w:rsid w:val="00BF6221"/>
    <w:rsid w:val="00BF62C7"/>
    <w:rsid w:val="00BF62D7"/>
    <w:rsid w:val="00BF6C34"/>
    <w:rsid w:val="00BF7258"/>
    <w:rsid w:val="00C0005F"/>
    <w:rsid w:val="00C00BA3"/>
    <w:rsid w:val="00C01846"/>
    <w:rsid w:val="00C02147"/>
    <w:rsid w:val="00C02E8B"/>
    <w:rsid w:val="00C02F82"/>
    <w:rsid w:val="00C0319D"/>
    <w:rsid w:val="00C035A5"/>
    <w:rsid w:val="00C038ED"/>
    <w:rsid w:val="00C04993"/>
    <w:rsid w:val="00C056EF"/>
    <w:rsid w:val="00C05E4D"/>
    <w:rsid w:val="00C0680F"/>
    <w:rsid w:val="00C06FDF"/>
    <w:rsid w:val="00C070EC"/>
    <w:rsid w:val="00C072EA"/>
    <w:rsid w:val="00C123C2"/>
    <w:rsid w:val="00C13111"/>
    <w:rsid w:val="00C1643B"/>
    <w:rsid w:val="00C20140"/>
    <w:rsid w:val="00C21312"/>
    <w:rsid w:val="00C21570"/>
    <w:rsid w:val="00C220A8"/>
    <w:rsid w:val="00C238A1"/>
    <w:rsid w:val="00C23C24"/>
    <w:rsid w:val="00C2417F"/>
    <w:rsid w:val="00C24E22"/>
    <w:rsid w:val="00C251A5"/>
    <w:rsid w:val="00C25779"/>
    <w:rsid w:val="00C25F02"/>
    <w:rsid w:val="00C300AF"/>
    <w:rsid w:val="00C319D7"/>
    <w:rsid w:val="00C31AE7"/>
    <w:rsid w:val="00C31F5C"/>
    <w:rsid w:val="00C3250A"/>
    <w:rsid w:val="00C32DBA"/>
    <w:rsid w:val="00C3385F"/>
    <w:rsid w:val="00C33B73"/>
    <w:rsid w:val="00C33CA6"/>
    <w:rsid w:val="00C3493A"/>
    <w:rsid w:val="00C3508F"/>
    <w:rsid w:val="00C35A11"/>
    <w:rsid w:val="00C367C9"/>
    <w:rsid w:val="00C419BB"/>
    <w:rsid w:val="00C42276"/>
    <w:rsid w:val="00C4364F"/>
    <w:rsid w:val="00C43977"/>
    <w:rsid w:val="00C44D9A"/>
    <w:rsid w:val="00C44DBA"/>
    <w:rsid w:val="00C44FC2"/>
    <w:rsid w:val="00C4558A"/>
    <w:rsid w:val="00C458C2"/>
    <w:rsid w:val="00C45DDD"/>
    <w:rsid w:val="00C50077"/>
    <w:rsid w:val="00C50147"/>
    <w:rsid w:val="00C51169"/>
    <w:rsid w:val="00C540EC"/>
    <w:rsid w:val="00C547E9"/>
    <w:rsid w:val="00C55CC5"/>
    <w:rsid w:val="00C57126"/>
    <w:rsid w:val="00C579C3"/>
    <w:rsid w:val="00C57E76"/>
    <w:rsid w:val="00C57F9D"/>
    <w:rsid w:val="00C60FD3"/>
    <w:rsid w:val="00C615AF"/>
    <w:rsid w:val="00C61A10"/>
    <w:rsid w:val="00C61ADF"/>
    <w:rsid w:val="00C6389D"/>
    <w:rsid w:val="00C6433E"/>
    <w:rsid w:val="00C65B6B"/>
    <w:rsid w:val="00C65C41"/>
    <w:rsid w:val="00C675AD"/>
    <w:rsid w:val="00C67B07"/>
    <w:rsid w:val="00C67E1C"/>
    <w:rsid w:val="00C708D1"/>
    <w:rsid w:val="00C714EB"/>
    <w:rsid w:val="00C733FB"/>
    <w:rsid w:val="00C73526"/>
    <w:rsid w:val="00C73A08"/>
    <w:rsid w:val="00C73F34"/>
    <w:rsid w:val="00C741C0"/>
    <w:rsid w:val="00C74D46"/>
    <w:rsid w:val="00C76D98"/>
    <w:rsid w:val="00C7705F"/>
    <w:rsid w:val="00C77A65"/>
    <w:rsid w:val="00C8023D"/>
    <w:rsid w:val="00C82E2C"/>
    <w:rsid w:val="00C83A12"/>
    <w:rsid w:val="00C85030"/>
    <w:rsid w:val="00C86280"/>
    <w:rsid w:val="00C911D4"/>
    <w:rsid w:val="00C91787"/>
    <w:rsid w:val="00C92B9F"/>
    <w:rsid w:val="00C93EE9"/>
    <w:rsid w:val="00C94209"/>
    <w:rsid w:val="00C947AB"/>
    <w:rsid w:val="00C948DC"/>
    <w:rsid w:val="00C951D2"/>
    <w:rsid w:val="00C9558C"/>
    <w:rsid w:val="00C95C51"/>
    <w:rsid w:val="00C96429"/>
    <w:rsid w:val="00C97A04"/>
    <w:rsid w:val="00CA0AA2"/>
    <w:rsid w:val="00CA3B7A"/>
    <w:rsid w:val="00CA4A73"/>
    <w:rsid w:val="00CA4E07"/>
    <w:rsid w:val="00CA5462"/>
    <w:rsid w:val="00CA698D"/>
    <w:rsid w:val="00CB0313"/>
    <w:rsid w:val="00CB064D"/>
    <w:rsid w:val="00CB1358"/>
    <w:rsid w:val="00CB294F"/>
    <w:rsid w:val="00CB3645"/>
    <w:rsid w:val="00CB444A"/>
    <w:rsid w:val="00CB773E"/>
    <w:rsid w:val="00CC06F3"/>
    <w:rsid w:val="00CC0CCE"/>
    <w:rsid w:val="00CC11A3"/>
    <w:rsid w:val="00CC1BD1"/>
    <w:rsid w:val="00CC2D8C"/>
    <w:rsid w:val="00CC49A6"/>
    <w:rsid w:val="00CC6548"/>
    <w:rsid w:val="00CC6B39"/>
    <w:rsid w:val="00CC77C7"/>
    <w:rsid w:val="00CD0669"/>
    <w:rsid w:val="00CD0C70"/>
    <w:rsid w:val="00CD0D82"/>
    <w:rsid w:val="00CD1EAF"/>
    <w:rsid w:val="00CD2469"/>
    <w:rsid w:val="00CD2DD6"/>
    <w:rsid w:val="00CD31BC"/>
    <w:rsid w:val="00CD35A4"/>
    <w:rsid w:val="00CD3FA2"/>
    <w:rsid w:val="00CD49F4"/>
    <w:rsid w:val="00CD5133"/>
    <w:rsid w:val="00CD759E"/>
    <w:rsid w:val="00CE18D6"/>
    <w:rsid w:val="00CE1999"/>
    <w:rsid w:val="00CE3398"/>
    <w:rsid w:val="00CE4FC4"/>
    <w:rsid w:val="00CE60CC"/>
    <w:rsid w:val="00CE64DF"/>
    <w:rsid w:val="00CE658F"/>
    <w:rsid w:val="00CE6C98"/>
    <w:rsid w:val="00CE7373"/>
    <w:rsid w:val="00CF0958"/>
    <w:rsid w:val="00CF0E5E"/>
    <w:rsid w:val="00CF1554"/>
    <w:rsid w:val="00CF27AC"/>
    <w:rsid w:val="00CF4DBF"/>
    <w:rsid w:val="00CF538F"/>
    <w:rsid w:val="00CF55B6"/>
    <w:rsid w:val="00CF6DBA"/>
    <w:rsid w:val="00D000DF"/>
    <w:rsid w:val="00D00DEE"/>
    <w:rsid w:val="00D019B7"/>
    <w:rsid w:val="00D01CD9"/>
    <w:rsid w:val="00D028C5"/>
    <w:rsid w:val="00D03066"/>
    <w:rsid w:val="00D0374C"/>
    <w:rsid w:val="00D03B98"/>
    <w:rsid w:val="00D043AB"/>
    <w:rsid w:val="00D04A3A"/>
    <w:rsid w:val="00D04A7C"/>
    <w:rsid w:val="00D04B55"/>
    <w:rsid w:val="00D05208"/>
    <w:rsid w:val="00D06E43"/>
    <w:rsid w:val="00D101AF"/>
    <w:rsid w:val="00D10E28"/>
    <w:rsid w:val="00D11C6F"/>
    <w:rsid w:val="00D155E0"/>
    <w:rsid w:val="00D15CBD"/>
    <w:rsid w:val="00D17519"/>
    <w:rsid w:val="00D17D74"/>
    <w:rsid w:val="00D23C47"/>
    <w:rsid w:val="00D2574D"/>
    <w:rsid w:val="00D25E85"/>
    <w:rsid w:val="00D2686D"/>
    <w:rsid w:val="00D302B5"/>
    <w:rsid w:val="00D3054C"/>
    <w:rsid w:val="00D3067E"/>
    <w:rsid w:val="00D3144C"/>
    <w:rsid w:val="00D31A69"/>
    <w:rsid w:val="00D32892"/>
    <w:rsid w:val="00D32F33"/>
    <w:rsid w:val="00D33FB4"/>
    <w:rsid w:val="00D33FD1"/>
    <w:rsid w:val="00D34ECE"/>
    <w:rsid w:val="00D34F83"/>
    <w:rsid w:val="00D36A73"/>
    <w:rsid w:val="00D404EA"/>
    <w:rsid w:val="00D40E39"/>
    <w:rsid w:val="00D40EBF"/>
    <w:rsid w:val="00D42B6B"/>
    <w:rsid w:val="00D42E01"/>
    <w:rsid w:val="00D43521"/>
    <w:rsid w:val="00D442BA"/>
    <w:rsid w:val="00D446EA"/>
    <w:rsid w:val="00D44768"/>
    <w:rsid w:val="00D4559C"/>
    <w:rsid w:val="00D4624C"/>
    <w:rsid w:val="00D510DB"/>
    <w:rsid w:val="00D51176"/>
    <w:rsid w:val="00D51221"/>
    <w:rsid w:val="00D51774"/>
    <w:rsid w:val="00D51E40"/>
    <w:rsid w:val="00D53B4C"/>
    <w:rsid w:val="00D54DC2"/>
    <w:rsid w:val="00D5531B"/>
    <w:rsid w:val="00D559E1"/>
    <w:rsid w:val="00D56079"/>
    <w:rsid w:val="00D57AC5"/>
    <w:rsid w:val="00D60DB7"/>
    <w:rsid w:val="00D61814"/>
    <w:rsid w:val="00D61AF8"/>
    <w:rsid w:val="00D61BF0"/>
    <w:rsid w:val="00D6241D"/>
    <w:rsid w:val="00D62F5C"/>
    <w:rsid w:val="00D644BC"/>
    <w:rsid w:val="00D64850"/>
    <w:rsid w:val="00D65918"/>
    <w:rsid w:val="00D65C1B"/>
    <w:rsid w:val="00D66B9A"/>
    <w:rsid w:val="00D702DB"/>
    <w:rsid w:val="00D7066F"/>
    <w:rsid w:val="00D71754"/>
    <w:rsid w:val="00D71F4F"/>
    <w:rsid w:val="00D720F0"/>
    <w:rsid w:val="00D72D39"/>
    <w:rsid w:val="00D75B93"/>
    <w:rsid w:val="00D75FCC"/>
    <w:rsid w:val="00D768EA"/>
    <w:rsid w:val="00D77305"/>
    <w:rsid w:val="00D77B30"/>
    <w:rsid w:val="00D803A4"/>
    <w:rsid w:val="00D808DC"/>
    <w:rsid w:val="00D814D4"/>
    <w:rsid w:val="00D82346"/>
    <w:rsid w:val="00D83022"/>
    <w:rsid w:val="00D83DC9"/>
    <w:rsid w:val="00D83E66"/>
    <w:rsid w:val="00D8481B"/>
    <w:rsid w:val="00D85DC8"/>
    <w:rsid w:val="00D85DED"/>
    <w:rsid w:val="00D87015"/>
    <w:rsid w:val="00D870D7"/>
    <w:rsid w:val="00D87BDE"/>
    <w:rsid w:val="00D904DD"/>
    <w:rsid w:val="00D90FC8"/>
    <w:rsid w:val="00D91230"/>
    <w:rsid w:val="00D9180B"/>
    <w:rsid w:val="00D918B7"/>
    <w:rsid w:val="00D92299"/>
    <w:rsid w:val="00D92461"/>
    <w:rsid w:val="00D92F12"/>
    <w:rsid w:val="00D93273"/>
    <w:rsid w:val="00D93C6F"/>
    <w:rsid w:val="00D9491A"/>
    <w:rsid w:val="00D94C41"/>
    <w:rsid w:val="00D9554E"/>
    <w:rsid w:val="00DA06D8"/>
    <w:rsid w:val="00DA1580"/>
    <w:rsid w:val="00DA27ED"/>
    <w:rsid w:val="00DA35C5"/>
    <w:rsid w:val="00DA361A"/>
    <w:rsid w:val="00DA377B"/>
    <w:rsid w:val="00DA4A8C"/>
    <w:rsid w:val="00DA5D35"/>
    <w:rsid w:val="00DA6054"/>
    <w:rsid w:val="00DA6C67"/>
    <w:rsid w:val="00DA79B0"/>
    <w:rsid w:val="00DB1277"/>
    <w:rsid w:val="00DB40C8"/>
    <w:rsid w:val="00DB4668"/>
    <w:rsid w:val="00DB6887"/>
    <w:rsid w:val="00DC07AB"/>
    <w:rsid w:val="00DC1564"/>
    <w:rsid w:val="00DC44D0"/>
    <w:rsid w:val="00DD03F3"/>
    <w:rsid w:val="00DD16FB"/>
    <w:rsid w:val="00DD19AD"/>
    <w:rsid w:val="00DD318E"/>
    <w:rsid w:val="00DD3C8F"/>
    <w:rsid w:val="00DD462D"/>
    <w:rsid w:val="00DD558D"/>
    <w:rsid w:val="00DD5958"/>
    <w:rsid w:val="00DD7DE4"/>
    <w:rsid w:val="00DE0005"/>
    <w:rsid w:val="00DE0503"/>
    <w:rsid w:val="00DE06C8"/>
    <w:rsid w:val="00DE1844"/>
    <w:rsid w:val="00DE2009"/>
    <w:rsid w:val="00DE3EF7"/>
    <w:rsid w:val="00DE5695"/>
    <w:rsid w:val="00DE74B7"/>
    <w:rsid w:val="00DE7EC1"/>
    <w:rsid w:val="00DF2EA2"/>
    <w:rsid w:val="00DF3B7F"/>
    <w:rsid w:val="00DF4566"/>
    <w:rsid w:val="00DF5122"/>
    <w:rsid w:val="00DF514C"/>
    <w:rsid w:val="00DF67CF"/>
    <w:rsid w:val="00DF6F8E"/>
    <w:rsid w:val="00DF7518"/>
    <w:rsid w:val="00E009AC"/>
    <w:rsid w:val="00E00AE2"/>
    <w:rsid w:val="00E00F25"/>
    <w:rsid w:val="00E0299D"/>
    <w:rsid w:val="00E031B2"/>
    <w:rsid w:val="00E043DE"/>
    <w:rsid w:val="00E04B40"/>
    <w:rsid w:val="00E07049"/>
    <w:rsid w:val="00E07160"/>
    <w:rsid w:val="00E07FBB"/>
    <w:rsid w:val="00E10003"/>
    <w:rsid w:val="00E10166"/>
    <w:rsid w:val="00E116EC"/>
    <w:rsid w:val="00E11E08"/>
    <w:rsid w:val="00E13815"/>
    <w:rsid w:val="00E14978"/>
    <w:rsid w:val="00E1506D"/>
    <w:rsid w:val="00E15745"/>
    <w:rsid w:val="00E1781C"/>
    <w:rsid w:val="00E17F42"/>
    <w:rsid w:val="00E20EBF"/>
    <w:rsid w:val="00E21095"/>
    <w:rsid w:val="00E21CFD"/>
    <w:rsid w:val="00E21F9B"/>
    <w:rsid w:val="00E220CB"/>
    <w:rsid w:val="00E2214A"/>
    <w:rsid w:val="00E226EC"/>
    <w:rsid w:val="00E230F2"/>
    <w:rsid w:val="00E24C04"/>
    <w:rsid w:val="00E24E42"/>
    <w:rsid w:val="00E25054"/>
    <w:rsid w:val="00E26FC1"/>
    <w:rsid w:val="00E27894"/>
    <w:rsid w:val="00E31BF1"/>
    <w:rsid w:val="00E33399"/>
    <w:rsid w:val="00E33863"/>
    <w:rsid w:val="00E33DEE"/>
    <w:rsid w:val="00E34ACE"/>
    <w:rsid w:val="00E35DF0"/>
    <w:rsid w:val="00E37470"/>
    <w:rsid w:val="00E40511"/>
    <w:rsid w:val="00E4175B"/>
    <w:rsid w:val="00E41AFA"/>
    <w:rsid w:val="00E4303C"/>
    <w:rsid w:val="00E43657"/>
    <w:rsid w:val="00E44532"/>
    <w:rsid w:val="00E446E9"/>
    <w:rsid w:val="00E44DDE"/>
    <w:rsid w:val="00E44F69"/>
    <w:rsid w:val="00E456EF"/>
    <w:rsid w:val="00E462A1"/>
    <w:rsid w:val="00E462FC"/>
    <w:rsid w:val="00E47230"/>
    <w:rsid w:val="00E47AB5"/>
    <w:rsid w:val="00E50DA3"/>
    <w:rsid w:val="00E5155D"/>
    <w:rsid w:val="00E52D63"/>
    <w:rsid w:val="00E53389"/>
    <w:rsid w:val="00E53409"/>
    <w:rsid w:val="00E554EB"/>
    <w:rsid w:val="00E55789"/>
    <w:rsid w:val="00E55D18"/>
    <w:rsid w:val="00E563CB"/>
    <w:rsid w:val="00E577C3"/>
    <w:rsid w:val="00E57C41"/>
    <w:rsid w:val="00E60A2E"/>
    <w:rsid w:val="00E61D36"/>
    <w:rsid w:val="00E638F8"/>
    <w:rsid w:val="00E63F39"/>
    <w:rsid w:val="00E640AE"/>
    <w:rsid w:val="00E640E4"/>
    <w:rsid w:val="00E64D2C"/>
    <w:rsid w:val="00E6516E"/>
    <w:rsid w:val="00E65366"/>
    <w:rsid w:val="00E66883"/>
    <w:rsid w:val="00E66C95"/>
    <w:rsid w:val="00E66F38"/>
    <w:rsid w:val="00E72A35"/>
    <w:rsid w:val="00E77151"/>
    <w:rsid w:val="00E80AAD"/>
    <w:rsid w:val="00E80C31"/>
    <w:rsid w:val="00E81ADE"/>
    <w:rsid w:val="00E81FAB"/>
    <w:rsid w:val="00E83586"/>
    <w:rsid w:val="00E84369"/>
    <w:rsid w:val="00E85510"/>
    <w:rsid w:val="00E8621E"/>
    <w:rsid w:val="00E86645"/>
    <w:rsid w:val="00E86EBD"/>
    <w:rsid w:val="00E876BE"/>
    <w:rsid w:val="00E877A0"/>
    <w:rsid w:val="00E907EC"/>
    <w:rsid w:val="00E915E5"/>
    <w:rsid w:val="00E94BCC"/>
    <w:rsid w:val="00E9582F"/>
    <w:rsid w:val="00E96115"/>
    <w:rsid w:val="00E96EEB"/>
    <w:rsid w:val="00E97D28"/>
    <w:rsid w:val="00EA1177"/>
    <w:rsid w:val="00EA1FC3"/>
    <w:rsid w:val="00EA206F"/>
    <w:rsid w:val="00EA2354"/>
    <w:rsid w:val="00EA26B9"/>
    <w:rsid w:val="00EA2AF0"/>
    <w:rsid w:val="00EA3A1E"/>
    <w:rsid w:val="00EA3A30"/>
    <w:rsid w:val="00EA4C28"/>
    <w:rsid w:val="00EA6541"/>
    <w:rsid w:val="00EA659D"/>
    <w:rsid w:val="00EA6729"/>
    <w:rsid w:val="00EA762F"/>
    <w:rsid w:val="00EB0262"/>
    <w:rsid w:val="00EB068F"/>
    <w:rsid w:val="00EB0AA8"/>
    <w:rsid w:val="00EB228F"/>
    <w:rsid w:val="00EB361E"/>
    <w:rsid w:val="00EB4830"/>
    <w:rsid w:val="00EB5764"/>
    <w:rsid w:val="00EB6523"/>
    <w:rsid w:val="00EB7537"/>
    <w:rsid w:val="00EB77AB"/>
    <w:rsid w:val="00EB7A4D"/>
    <w:rsid w:val="00EB7C52"/>
    <w:rsid w:val="00EC0C90"/>
    <w:rsid w:val="00EC0F25"/>
    <w:rsid w:val="00EC3D0E"/>
    <w:rsid w:val="00EC4D89"/>
    <w:rsid w:val="00EC5C89"/>
    <w:rsid w:val="00EC7124"/>
    <w:rsid w:val="00EC7910"/>
    <w:rsid w:val="00ED00C1"/>
    <w:rsid w:val="00ED17AB"/>
    <w:rsid w:val="00ED198A"/>
    <w:rsid w:val="00ED485A"/>
    <w:rsid w:val="00ED4E70"/>
    <w:rsid w:val="00ED5876"/>
    <w:rsid w:val="00ED6FE5"/>
    <w:rsid w:val="00ED70AD"/>
    <w:rsid w:val="00EE14B0"/>
    <w:rsid w:val="00EE1BD4"/>
    <w:rsid w:val="00EE38E2"/>
    <w:rsid w:val="00EE4588"/>
    <w:rsid w:val="00EE69E2"/>
    <w:rsid w:val="00EE7770"/>
    <w:rsid w:val="00EF00AA"/>
    <w:rsid w:val="00EF17C7"/>
    <w:rsid w:val="00EF1E83"/>
    <w:rsid w:val="00EF2164"/>
    <w:rsid w:val="00EF296B"/>
    <w:rsid w:val="00EF2B50"/>
    <w:rsid w:val="00EF2E46"/>
    <w:rsid w:val="00EF32EB"/>
    <w:rsid w:val="00EF4887"/>
    <w:rsid w:val="00EF628B"/>
    <w:rsid w:val="00EF7586"/>
    <w:rsid w:val="00F0072B"/>
    <w:rsid w:val="00F0157F"/>
    <w:rsid w:val="00F02C85"/>
    <w:rsid w:val="00F03A17"/>
    <w:rsid w:val="00F04DEE"/>
    <w:rsid w:val="00F06C99"/>
    <w:rsid w:val="00F070D5"/>
    <w:rsid w:val="00F10588"/>
    <w:rsid w:val="00F108BF"/>
    <w:rsid w:val="00F120A5"/>
    <w:rsid w:val="00F122BF"/>
    <w:rsid w:val="00F12F4B"/>
    <w:rsid w:val="00F13638"/>
    <w:rsid w:val="00F1382E"/>
    <w:rsid w:val="00F13C80"/>
    <w:rsid w:val="00F14D55"/>
    <w:rsid w:val="00F16530"/>
    <w:rsid w:val="00F20E30"/>
    <w:rsid w:val="00F20F2C"/>
    <w:rsid w:val="00F26CFE"/>
    <w:rsid w:val="00F26F4A"/>
    <w:rsid w:val="00F320DA"/>
    <w:rsid w:val="00F320F8"/>
    <w:rsid w:val="00F323D0"/>
    <w:rsid w:val="00F3334C"/>
    <w:rsid w:val="00F3368C"/>
    <w:rsid w:val="00F34840"/>
    <w:rsid w:val="00F34B28"/>
    <w:rsid w:val="00F34C56"/>
    <w:rsid w:val="00F351E1"/>
    <w:rsid w:val="00F35389"/>
    <w:rsid w:val="00F35C57"/>
    <w:rsid w:val="00F37771"/>
    <w:rsid w:val="00F37A22"/>
    <w:rsid w:val="00F37AD3"/>
    <w:rsid w:val="00F400F9"/>
    <w:rsid w:val="00F41295"/>
    <w:rsid w:val="00F42A36"/>
    <w:rsid w:val="00F42A73"/>
    <w:rsid w:val="00F43142"/>
    <w:rsid w:val="00F43891"/>
    <w:rsid w:val="00F441F1"/>
    <w:rsid w:val="00F4480D"/>
    <w:rsid w:val="00F45941"/>
    <w:rsid w:val="00F45C1B"/>
    <w:rsid w:val="00F462D5"/>
    <w:rsid w:val="00F471BE"/>
    <w:rsid w:val="00F4791A"/>
    <w:rsid w:val="00F50D54"/>
    <w:rsid w:val="00F51565"/>
    <w:rsid w:val="00F51A49"/>
    <w:rsid w:val="00F51CCD"/>
    <w:rsid w:val="00F532FC"/>
    <w:rsid w:val="00F54B65"/>
    <w:rsid w:val="00F54F96"/>
    <w:rsid w:val="00F55A30"/>
    <w:rsid w:val="00F56C1F"/>
    <w:rsid w:val="00F576FE"/>
    <w:rsid w:val="00F57EB0"/>
    <w:rsid w:val="00F60A19"/>
    <w:rsid w:val="00F60C29"/>
    <w:rsid w:val="00F6325D"/>
    <w:rsid w:val="00F63548"/>
    <w:rsid w:val="00F647DA"/>
    <w:rsid w:val="00F65991"/>
    <w:rsid w:val="00F66990"/>
    <w:rsid w:val="00F66EDC"/>
    <w:rsid w:val="00F7093A"/>
    <w:rsid w:val="00F714F2"/>
    <w:rsid w:val="00F72EDE"/>
    <w:rsid w:val="00F74336"/>
    <w:rsid w:val="00F744AE"/>
    <w:rsid w:val="00F749A7"/>
    <w:rsid w:val="00F754E9"/>
    <w:rsid w:val="00F75D10"/>
    <w:rsid w:val="00F767E4"/>
    <w:rsid w:val="00F77A01"/>
    <w:rsid w:val="00F80D12"/>
    <w:rsid w:val="00F81512"/>
    <w:rsid w:val="00F81AD0"/>
    <w:rsid w:val="00F81BB4"/>
    <w:rsid w:val="00F834DE"/>
    <w:rsid w:val="00F840E7"/>
    <w:rsid w:val="00F84A46"/>
    <w:rsid w:val="00F90107"/>
    <w:rsid w:val="00F9056D"/>
    <w:rsid w:val="00F90B39"/>
    <w:rsid w:val="00F92530"/>
    <w:rsid w:val="00F92A1E"/>
    <w:rsid w:val="00F9486F"/>
    <w:rsid w:val="00F94F67"/>
    <w:rsid w:val="00F9545D"/>
    <w:rsid w:val="00F9560C"/>
    <w:rsid w:val="00F97224"/>
    <w:rsid w:val="00F972D5"/>
    <w:rsid w:val="00F97B20"/>
    <w:rsid w:val="00FA083E"/>
    <w:rsid w:val="00FA1291"/>
    <w:rsid w:val="00FA2A32"/>
    <w:rsid w:val="00FA2C1E"/>
    <w:rsid w:val="00FA2F5F"/>
    <w:rsid w:val="00FA31EB"/>
    <w:rsid w:val="00FA354D"/>
    <w:rsid w:val="00FA3B76"/>
    <w:rsid w:val="00FA3E11"/>
    <w:rsid w:val="00FA4721"/>
    <w:rsid w:val="00FA5717"/>
    <w:rsid w:val="00FA5D8F"/>
    <w:rsid w:val="00FA647E"/>
    <w:rsid w:val="00FA6DF2"/>
    <w:rsid w:val="00FB0802"/>
    <w:rsid w:val="00FB0DCC"/>
    <w:rsid w:val="00FB2732"/>
    <w:rsid w:val="00FB363C"/>
    <w:rsid w:val="00FB4528"/>
    <w:rsid w:val="00FB48CB"/>
    <w:rsid w:val="00FB51CA"/>
    <w:rsid w:val="00FB5B62"/>
    <w:rsid w:val="00FB7005"/>
    <w:rsid w:val="00FC2157"/>
    <w:rsid w:val="00FC4AAA"/>
    <w:rsid w:val="00FC5506"/>
    <w:rsid w:val="00FC58ED"/>
    <w:rsid w:val="00FC7B81"/>
    <w:rsid w:val="00FC7C95"/>
    <w:rsid w:val="00FD0642"/>
    <w:rsid w:val="00FD1049"/>
    <w:rsid w:val="00FD1CF4"/>
    <w:rsid w:val="00FD2326"/>
    <w:rsid w:val="00FD2424"/>
    <w:rsid w:val="00FD29F9"/>
    <w:rsid w:val="00FD37DE"/>
    <w:rsid w:val="00FD3984"/>
    <w:rsid w:val="00FD3EC5"/>
    <w:rsid w:val="00FD40DC"/>
    <w:rsid w:val="00FD4B81"/>
    <w:rsid w:val="00FD616F"/>
    <w:rsid w:val="00FD6728"/>
    <w:rsid w:val="00FD7852"/>
    <w:rsid w:val="00FD7E6F"/>
    <w:rsid w:val="00FE0850"/>
    <w:rsid w:val="00FE2C69"/>
    <w:rsid w:val="00FE3F01"/>
    <w:rsid w:val="00FE59DE"/>
    <w:rsid w:val="00FE698E"/>
    <w:rsid w:val="00FF0A28"/>
    <w:rsid w:val="00FF0DC7"/>
    <w:rsid w:val="00FF17AC"/>
    <w:rsid w:val="00FF1BC5"/>
    <w:rsid w:val="00FF202C"/>
    <w:rsid w:val="00FF32FD"/>
    <w:rsid w:val="00FF408B"/>
    <w:rsid w:val="00FF5742"/>
    <w:rsid w:val="00FF7052"/>
    <w:rsid w:val="00FF78A8"/>
    <w:rsid w:val="00FF7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4B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12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1223C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31223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1223C"/>
    <w:rPr>
      <w:rFonts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66</TotalTime>
  <Pages>1</Pages>
  <Words>61</Words>
  <Characters>351</Characters>
  <Application>Microsoft Office Outlook</Application>
  <DocSecurity>0</DocSecurity>
  <Lines>0</Lines>
  <Paragraphs>0</Paragraphs>
  <ScaleCrop>false</ScaleCrop>
  <Company>Users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田超</dc:creator>
  <cp:keywords/>
  <dc:description/>
  <cp:lastModifiedBy>周家明</cp:lastModifiedBy>
  <cp:revision>25</cp:revision>
  <cp:lastPrinted>2017-03-14T06:02:00Z</cp:lastPrinted>
  <dcterms:created xsi:type="dcterms:W3CDTF">2016-10-24T05:45:00Z</dcterms:created>
  <dcterms:modified xsi:type="dcterms:W3CDTF">2017-03-14T06:04:00Z</dcterms:modified>
</cp:coreProperties>
</file>